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AE1" w:rsidRPr="003A2C28" w:rsidRDefault="006E4AE1" w:rsidP="006E4A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  <w:t>Kostplan på ikke-træningsdage</w:t>
      </w:r>
    </w:p>
    <w:p w:rsidR="006E4AE1" w:rsidRPr="005906FC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1: klokken 7.15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100 gram havregryn (P: 13 F: 7 K: 56 C: 341)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30 gram Bodylab Whey 95 proteinpulver (P: 27 F: 0,5 K: 0,2 C: 116)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½ liter letmælk (P: 17 F: 7 K: 24 C: 233)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I alt = (P: 58 gram F: 15 gram K: 80 gram C: 690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 + 3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2: klokken 9.3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banan (P: 1 F: 0,5 K: 21,8 C: 95)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I alt = (P: 1 gram F: 0,5 gram K: 21,8 gram C: 95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</w:t>
      </w:r>
    </w:p>
    <w:p w:rsidR="006E4AE1" w:rsidRPr="003A2C28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Måltid 3: Klokken 11:30</w:t>
      </w:r>
    </w:p>
    <w:p w:rsidR="006E4AE1" w:rsidRPr="003A2C28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100 gram Bodylab Weight Gainer (P: 34 F: 2,9 K: 57,8 C: 393)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15 K: 3,5 C: 163)</w:t>
      </w:r>
    </w:p>
    <w:p w:rsidR="006E4AE1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 dåse makrel (P: 18,75 F: 18,75 K 2,5 C: 253,75)</w:t>
      </w:r>
    </w:p>
    <w:p w:rsidR="006E4AE1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2 bittesmå skiver rugbrød (fuldkommen lige meget)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(P: 56,2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>5 gr</w:t>
      </w:r>
      <w:r>
        <w:rPr>
          <w:rFonts w:ascii="Times New Roman" w:hAnsi="Times New Roman" w:cs="Times New Roman"/>
          <w:sz w:val="24"/>
          <w:szCs w:val="24"/>
          <w:lang w:eastAsia="da-DK"/>
        </w:rPr>
        <w:t>am F: 36,65 gram K: 63,5 gram C: 810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br/>
        <w:t>Måltid 4: klokken 13.3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 dåse tun (P: 35 F: 1 K: 0 C: 149)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fuldkornsbrød (P: 14 F: 6 K: 84 C: 446)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salat (P: 0 F: 0 K: 2 C: 8 )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 gram solsikkeolie (over salaten) (P: 0 F: 20 K: 0 C: 172)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I alt = (P: 49 gram F: 26 gram K: 86 gram C: 775 kalorier)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Kosttilskud (2 stk. Bodylab Omega 3 fedtsyrer + 3 gram Bodylab Kreatin)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5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16.00 </w:t>
      </w: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-17.00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100 gram Bodylab Weight Gainer (P: 34 F: 2,9 K: 57,8 C: 393)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 appelsin (P: 1 F: 0,1 K: 10,3 C: 46)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25 gram valnødder (P: 3,5 F: 15 K: 3,5 C: 163)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I alt = (P: 38 gram F: 18 gram K: 72 gram C: 602 kalorier)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6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 xml:space="preserve">: klokken 19.00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kylling (P: 42 F: 6 K: 0 C: 222)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200 gram kartofler (P: 4 F: 0,2 K: 32 C: 146)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100 gram broccoli (P: 3 F: 0,4 K: 3 C: 27)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20 gram solsikkeolie (over kartofler og broccoli) (P: 0 F: 20K: 0 C: 172)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I alt = (P: 49 gram F: 26 gram K: 35 C: 567 kalorier)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lastRenderedPageBreak/>
        <w:t xml:space="preserve">Kosttilskud (1 stk Bodylab Bodymin + 2 stk. Bodylab Omega 3 fedtsyrer + 3 gram Bodylab Kreatin) </w:t>
      </w:r>
    </w:p>
    <w:p w:rsidR="006E4AE1" w:rsidRPr="005906FC" w:rsidRDefault="006E4AE1" w:rsidP="006E4AE1">
      <w:pPr>
        <w:pStyle w:val="Ingenafstand"/>
        <w:rPr>
          <w:rFonts w:ascii="Times New Roman" w:hAnsi="Times New Roman" w:cs="Times New Roman"/>
          <w:b/>
          <w:bCs/>
          <w:sz w:val="24"/>
          <w:szCs w:val="24"/>
          <w:lang w:eastAsia="da-DK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Måltid 7: klokken 22</w:t>
      </w:r>
      <w:r w:rsidRPr="003A2C28">
        <w:rPr>
          <w:rFonts w:ascii="Times New Roman" w:hAnsi="Times New Roman" w:cs="Times New Roman"/>
          <w:b/>
          <w:bCs/>
          <w:sz w:val="24"/>
          <w:szCs w:val="24"/>
          <w:lang w:eastAsia="da-DK"/>
        </w:rPr>
        <w:t>.00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30 gram Bodylab Whey 95 proteinpulver (P: 27 F: 0,5 K: 0,2 C: 116)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 xml:space="preserve">1 banan (P: 1 F: 0,5 K: 21,8 C: 95)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 (P: 28 gram F: 1 gram K: 22 C: 21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1 kalorier) </w:t>
      </w:r>
      <w:r>
        <w:rPr>
          <w:rFonts w:ascii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hAnsi="Times New Roman" w:cs="Times New Roman"/>
          <w:sz w:val="24"/>
          <w:szCs w:val="24"/>
          <w:lang w:eastAsia="da-DK"/>
        </w:rPr>
        <w:br/>
        <w:t>TOTAL = (P: 278,75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gr</w:t>
      </w:r>
      <w:r>
        <w:rPr>
          <w:rFonts w:ascii="Times New Roman" w:hAnsi="Times New Roman" w:cs="Times New Roman"/>
          <w:sz w:val="24"/>
          <w:szCs w:val="24"/>
          <w:lang w:eastAsia="da-DK"/>
        </w:rPr>
        <w:t>am F: 122,75 gram K: 379,5 gram C: 3749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</w:t>
      </w:r>
    </w:p>
    <w:p w:rsidR="006E4AE1" w:rsidRPr="003A2C28" w:rsidRDefault="006E4AE1" w:rsidP="006E4AE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bCs/>
          <w:sz w:val="40"/>
          <w:szCs w:val="40"/>
          <w:lang w:eastAsia="da-DK"/>
        </w:rPr>
        <w:t>Kostplan på træningsdage</w:t>
      </w:r>
    </w:p>
    <w:p w:rsidR="006E4AE1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a-D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1: klokken 7.15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100 gram havregryn (P: 13 F: 7 K: 56 C: 341)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30 gram Bodylab Whey 95 proteinpulver (P: 27 F: 0,5 K: 0,2 C: 116)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½ liter letmælk (P: 17 F: 7 K: 24 C: 233)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I alt = (P: 58 gram F: 15 gram K: 80 gram C: 690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 + 3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  <w:t>Måltid 2: klokken 9.3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banan (P: 1 F: 0,5 K: 21,8 C: 95)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I alt = (P: 1 gram F: 0,5 gram K: 21,8 gram C: 95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</w:t>
      </w:r>
    </w:p>
    <w:p w:rsidR="006E4AE1" w:rsidRPr="003A2C28" w:rsidRDefault="006E4AE1" w:rsidP="006E4A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</w:pPr>
      <w:r w:rsidRPr="003A2C28">
        <w:rPr>
          <w:rFonts w:ascii="Times New Roman" w:eastAsia="Times New Roman" w:hAnsi="Times New Roman" w:cs="Times New Roman"/>
          <w:b/>
          <w:sz w:val="24"/>
          <w:szCs w:val="24"/>
          <w:lang w:eastAsia="da-DK"/>
        </w:rPr>
        <w:t>Måltid 3: Klokken 11:30</w:t>
      </w:r>
    </w:p>
    <w:p w:rsidR="006E4AE1" w:rsidRPr="003A2C28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100 gram Bodylab Weight Gainer (P: 34 F: 2,9 K: 57,8 C: 393)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25 gram valnødder (P: 3,5 F: 15 K: 3,5 C: 163)</w:t>
      </w:r>
    </w:p>
    <w:p w:rsidR="006E4AE1" w:rsidRDefault="006E4AE1" w:rsidP="006E4AE1">
      <w:pPr>
        <w:pStyle w:val="Ingenafstand"/>
        <w:rPr>
          <w:rFonts w:ascii="Times New Roman" w:hAnsi="Times New Roman" w:cs="Times New Roman"/>
          <w:sz w:val="24"/>
          <w:szCs w:val="24"/>
          <w:lang w:eastAsia="da-DK"/>
        </w:rPr>
      </w:pPr>
      <w:r>
        <w:rPr>
          <w:rFonts w:ascii="Times New Roman" w:hAnsi="Times New Roman" w:cs="Times New Roman"/>
          <w:sz w:val="24"/>
          <w:szCs w:val="24"/>
          <w:lang w:eastAsia="da-DK"/>
        </w:rPr>
        <w:t>1 dåse makrel (P: 18,75 F: 18,75 K 2,5 C: 253,75)</w:t>
      </w:r>
    </w:p>
    <w:p w:rsidR="00B1747D" w:rsidRDefault="006E4AE1" w:rsidP="006E4AE1">
      <w:r>
        <w:rPr>
          <w:rFonts w:ascii="Times New Roman" w:hAnsi="Times New Roman" w:cs="Times New Roman"/>
          <w:sz w:val="24"/>
          <w:szCs w:val="24"/>
          <w:lang w:eastAsia="da-DK"/>
        </w:rPr>
        <w:t>2 bittesmå skiver rugbrød (fuldkommen lige meget)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  <w:t>I alt =</w:t>
      </w:r>
      <w:r>
        <w:rPr>
          <w:rFonts w:ascii="Times New Roman" w:hAnsi="Times New Roman" w:cs="Times New Roman"/>
          <w:sz w:val="24"/>
          <w:szCs w:val="24"/>
          <w:lang w:eastAsia="da-DK"/>
        </w:rPr>
        <w:t xml:space="preserve"> (P: 56,2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>5 gr</w:t>
      </w:r>
      <w:r>
        <w:rPr>
          <w:rFonts w:ascii="Times New Roman" w:hAnsi="Times New Roman" w:cs="Times New Roman"/>
          <w:sz w:val="24"/>
          <w:szCs w:val="24"/>
          <w:lang w:eastAsia="da-DK"/>
        </w:rPr>
        <w:t>am F: 36,65 gram K: 63,5 gram C: 810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t xml:space="preserve"> kalorier)  </w:t>
      </w:r>
      <w:r w:rsidRPr="003A2C28">
        <w:rPr>
          <w:rFonts w:ascii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4: klokken 13.3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0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dåse tun (P: 35 F: 1 K: 0 C: 149)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200 gram fuldkornsbrød (P: 14 F: 6 K: 84 C: 446)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200 gram salat (P: 0 F: 0 K: 2 C: 8 )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 gram solsikkeolie (over salaten) (P: 0 F: 20 K: 0 C: 172)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I alt = (P: 49 gram F: 26 gram K: 86 gram C: 775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(2 stk. Bodylab Omega 3 fedtsyrer)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5: klokken 17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 xml:space="preserve">.00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lastRenderedPageBreak/>
        <w:t xml:space="preserve">100 gram Bodylab Weight Gainer (P: 34 F: 2,9 K: 57,8 C: 393)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banan (P: 1 F: 0,5 K: 21,8 C: 95)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½ liter letmælk (P: 17 F: 7 K: 24 C: 233)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I alt = (P: 52 gram F: 10 gram K: 104 gram C: 721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Måltid 6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: klok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ken 19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.00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200 gram kylling (P: 42 F: 6 K: 0 C: 222)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200 gram kartofler (P: 4 F: 0,2 K: 32 C: 146)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100 gram broccoli (P: 3 F: 0,4 K: 3 C: 27)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20 gram solsikkeolie (over kartofler og broccoli) (P: 0 F: 20K: 0 C: 172)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I alt = (P: 49 gram F: 26 gram K: 35 C: 567 kalorier)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Kosttilskud (1 stk Bodylab Bodymin + 2 stk. Bodylab Omega 3 fedtsyrer + 3 gram Bodylab Kreatin)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br/>
        <w:t>Måltid 7: klokken 22</w:t>
      </w:r>
      <w:r w:rsidRPr="003A2C28">
        <w:rPr>
          <w:rFonts w:ascii="Times New Roman" w:eastAsia="Times New Roman" w:hAnsi="Times New Roman" w:cs="Times New Roman"/>
          <w:b/>
          <w:bCs/>
          <w:sz w:val="24"/>
          <w:szCs w:val="24"/>
          <w:lang w:eastAsia="da-DK"/>
        </w:rPr>
        <w:t>.00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30 gram Bodylab Whey 95 proteinpulver (P: 27 F: 0,5 K: 0,2 C: 116)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æble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(P: 1 F: 0,1 K: 10,3 C: 46) 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I alt = (P: 28 gram F: 1 gram K: 10 C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: 161 kalorier) 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br/>
        <w:t>TOTAL = (P: 292,75 gram F: 114,75 gram K: 399,5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gram C: </w:t>
      </w:r>
      <w:r>
        <w:rPr>
          <w:rFonts w:ascii="Times New Roman" w:eastAsia="Times New Roman" w:hAnsi="Times New Roman" w:cs="Times New Roman"/>
          <w:sz w:val="24"/>
          <w:szCs w:val="24"/>
          <w:lang w:eastAsia="da-DK"/>
        </w:rPr>
        <w:t>3818,75</w:t>
      </w:r>
      <w:r w:rsidRPr="003A2C28">
        <w:rPr>
          <w:rFonts w:ascii="Times New Roman" w:eastAsia="Times New Roman" w:hAnsi="Times New Roman" w:cs="Times New Roman"/>
          <w:sz w:val="24"/>
          <w:szCs w:val="24"/>
          <w:lang w:eastAsia="da-DK"/>
        </w:rPr>
        <w:t xml:space="preserve"> kalorier)</w:t>
      </w:r>
    </w:p>
    <w:sectPr w:rsidR="00B1747D" w:rsidSect="00B174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070" w:rsidRDefault="00595070">
      <w:r>
        <w:separator/>
      </w:r>
    </w:p>
  </w:endnote>
  <w:endnote w:type="continuationSeparator" w:id="0">
    <w:p w:rsidR="00595070" w:rsidRDefault="00595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fo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070" w:rsidRDefault="00595070">
      <w:r>
        <w:separator/>
      </w:r>
    </w:p>
  </w:footnote>
  <w:footnote w:type="continuationSeparator" w:id="0">
    <w:p w:rsidR="00595070" w:rsidRDefault="00595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47D" w:rsidRDefault="00B1747D">
    <w:pPr>
      <w:pStyle w:val="Sidehove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attachedTemplate r:id="rId1"/>
  <w:stylePaneFormatFilter w:val="3F01"/>
  <w:defaultTabStop w:val="1304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95070"/>
    <w:rsid w:val="000A465C"/>
    <w:rsid w:val="00595070"/>
    <w:rsid w:val="006E4AE1"/>
    <w:rsid w:val="00B1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E4AE1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hovedTegn">
    <w:name w:val="Sidehoved Tegn"/>
    <w:basedOn w:val="Standardskrifttypeiafsnit"/>
    <w:link w:val="Sidehoved"/>
    <w:rsid w:val="000A465C"/>
    <w:rPr>
      <w:sz w:val="24"/>
      <w:szCs w:val="24"/>
    </w:rPr>
  </w:style>
  <w:style w:type="paragraph" w:styleId="Sidefod">
    <w:name w:val="footer"/>
    <w:basedOn w:val="Normal"/>
    <w:link w:val="SidefodTegn"/>
    <w:rsid w:val="000A465C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SidefodTegn">
    <w:name w:val="Sidefod Tegn"/>
    <w:basedOn w:val="Standardskrifttypeiafsnit"/>
    <w:link w:val="Sidefod"/>
    <w:rsid w:val="000A465C"/>
    <w:rPr>
      <w:sz w:val="24"/>
      <w:szCs w:val="24"/>
    </w:rPr>
  </w:style>
  <w:style w:type="paragraph" w:styleId="Ingenafstand">
    <w:name w:val="No Spacing"/>
    <w:uiPriority w:val="1"/>
    <w:qFormat/>
    <w:rsid w:val="006E4A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0\Office%20Word%202003%20Look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Office Word 2003 Look</Template>
  <TotalTime>0</TotalTime>
  <Pages>3</Pages>
  <Words>571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2010-02-25T22:29:00Z</dcterms:created>
  <dcterms:modified xsi:type="dcterms:W3CDTF">2010-02-25T22:29:00Z</dcterms:modified>
</cp:coreProperties>
</file>