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E1" w:rsidRPr="003A2C28" w:rsidRDefault="006E4AE1" w:rsidP="006E4A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  <w:t>Kostplan på ikke-træningsdage</w:t>
      </w:r>
    </w:p>
    <w:p w:rsidR="008D515B" w:rsidRDefault="006E4AE1" w:rsidP="008D515B">
      <w:pPr>
        <w:pStyle w:val="Ingenafstan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1: klokken 7.15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100 gram havregr</w:t>
      </w:r>
      <w:r w:rsidR="003D5A20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yn (P: 13 F: 7 K: 56 C: 341) </w:t>
      </w:r>
      <w:r w:rsidR="003D5A20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gram Bodylab Whey 95 proteinpu</w:t>
      </w:r>
      <w:r w:rsidR="003D5A20">
        <w:rPr>
          <w:rFonts w:ascii="Times New Roman" w:eastAsia="Times New Roman" w:hAnsi="Times New Roman" w:cs="Times New Roman"/>
          <w:sz w:val="24"/>
          <w:szCs w:val="24"/>
          <w:lang w:eastAsia="da-DK"/>
        </w:rPr>
        <w:t>lver (P: 13,5 F: 0,25 K: 0,1 C: 58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½ liter letmælk (P: 17 F:</w:t>
      </w:r>
      <w:r w:rsidR="005A6BA1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7 K: 24 C: 233) </w:t>
      </w:r>
      <w:r w:rsidR="005A6BA1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I alt = (P: 43,5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</w:t>
      </w:r>
      <w:r w:rsidR="005A6BA1">
        <w:rPr>
          <w:rFonts w:ascii="Times New Roman" w:eastAsia="Times New Roman" w:hAnsi="Times New Roman" w:cs="Times New Roman"/>
          <w:sz w:val="24"/>
          <w:szCs w:val="24"/>
          <w:lang w:eastAsia="da-DK"/>
        </w:rPr>
        <w:t>ram F: 14,25 gram K: 80 gram C: 632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(1 stk Bodylab Bodymin + 2 stk. Bodylab Omega 3 fedtsyrer + 3 gram Bodylab Kreatin)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2: klokken 9.3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8D515B">
        <w:rPr>
          <w:rFonts w:ascii="Times New Roman" w:hAnsi="Times New Roman" w:cs="Times New Roman"/>
          <w:sz w:val="24"/>
          <w:szCs w:val="24"/>
        </w:rPr>
        <w:t>1 banan (P: 1 F: 0,5 K: 21,8 C: 95)</w:t>
      </w:r>
    </w:p>
    <w:p w:rsidR="006E4AE1" w:rsidRPr="008D515B" w:rsidRDefault="006E4AE1" w:rsidP="008D515B">
      <w:pPr>
        <w:rPr>
          <w:rFonts w:ascii="Times New Roman" w:hAnsi="Times New Roman" w:cs="Times New Roman"/>
          <w:sz w:val="24"/>
          <w:szCs w:val="24"/>
          <w:lang w:eastAsia="da-DK"/>
        </w:rPr>
      </w:pPr>
      <w:r w:rsidRPr="008D515B">
        <w:rPr>
          <w:rFonts w:ascii="Times New Roman" w:hAnsi="Times New Roman" w:cs="Times New Roman"/>
          <w:sz w:val="24"/>
          <w:szCs w:val="24"/>
          <w:lang w:eastAsia="da-DK"/>
        </w:rPr>
        <w:t>I alt = (P: 1 gram F: 0,5 gram K: 21,8 gram C: 95 kalorier)</w:t>
      </w:r>
    </w:p>
    <w:p w:rsidR="006E4AE1" w:rsidRPr="003A2C28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Måltid 3: Klokken 11:30</w:t>
      </w:r>
    </w:p>
    <w:p w:rsidR="006E4AE1" w:rsidRPr="003A2C28" w:rsidRDefault="00712A8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50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ram Bodylab Weig</w:t>
      </w:r>
      <w:r>
        <w:rPr>
          <w:rFonts w:ascii="Times New Roman" w:hAnsi="Times New Roman" w:cs="Times New Roman"/>
          <w:sz w:val="24"/>
          <w:szCs w:val="24"/>
          <w:lang w:eastAsia="da-DK"/>
        </w:rPr>
        <w:t>ht Gainer (P: 17 F: 1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,</w:t>
      </w:r>
      <w:r>
        <w:rPr>
          <w:rFonts w:ascii="Times New Roman" w:hAnsi="Times New Roman" w:cs="Times New Roman"/>
          <w:sz w:val="24"/>
          <w:szCs w:val="24"/>
          <w:lang w:eastAsia="da-DK"/>
        </w:rPr>
        <w:t>45 K: 28,9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C: </w:t>
      </w:r>
      <w:r>
        <w:rPr>
          <w:rFonts w:ascii="Times New Roman" w:hAnsi="Times New Roman" w:cs="Times New Roman"/>
          <w:sz w:val="24"/>
          <w:szCs w:val="24"/>
          <w:lang w:eastAsia="da-DK"/>
        </w:rPr>
        <w:t>196,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15 K: 3,5 C: 163)</w:t>
      </w:r>
    </w:p>
    <w:p w:rsidR="006E4AE1" w:rsidRDefault="00B812ED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½ dåse makrel (P: 9,375 F: 9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,</w:t>
      </w:r>
      <w:r>
        <w:rPr>
          <w:rFonts w:ascii="Times New Roman" w:hAnsi="Times New Roman" w:cs="Times New Roman"/>
          <w:sz w:val="24"/>
          <w:szCs w:val="24"/>
          <w:lang w:eastAsia="da-DK"/>
        </w:rPr>
        <w:t>3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75 K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>: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1,25 C: 126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,</w:t>
      </w:r>
      <w:r>
        <w:rPr>
          <w:rFonts w:ascii="Times New Roman" w:hAnsi="Times New Roman" w:cs="Times New Roman"/>
          <w:sz w:val="24"/>
          <w:szCs w:val="24"/>
          <w:lang w:eastAsia="da-DK"/>
        </w:rPr>
        <w:t>8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75)</w:t>
      </w:r>
    </w:p>
    <w:p w:rsidR="00D32287" w:rsidRDefault="003E2E4F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1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da-DK"/>
        </w:rPr>
        <w:t>skive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 xml:space="preserve"> rugbrød (</w:t>
      </w:r>
      <w:r>
        <w:rPr>
          <w:rFonts w:ascii="Times New Roman" w:hAnsi="Times New Roman" w:cs="Times New Roman"/>
          <w:sz w:val="24"/>
          <w:szCs w:val="24"/>
          <w:lang w:eastAsia="da-DK"/>
        </w:rPr>
        <w:t>P: 2,1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da-DK"/>
        </w:rPr>
        <w:t>F: 2,1 K: 9,9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 xml:space="preserve"> C: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66,9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I alt =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 xml:space="preserve"> (P: 31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9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7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>5 gr</w:t>
      </w:r>
      <w:r w:rsidR="006E4AE1">
        <w:rPr>
          <w:rFonts w:ascii="Times New Roman" w:hAnsi="Times New Roman" w:cs="Times New Roman"/>
          <w:sz w:val="24"/>
          <w:szCs w:val="24"/>
          <w:lang w:eastAsia="da-DK"/>
        </w:rPr>
        <w:t>am</w:t>
      </w:r>
      <w:r w:rsidR="00CF650D">
        <w:rPr>
          <w:rFonts w:ascii="Times New Roman" w:hAnsi="Times New Roman" w:cs="Times New Roman"/>
          <w:sz w:val="24"/>
          <w:szCs w:val="24"/>
          <w:lang w:eastAsia="da-DK"/>
        </w:rPr>
        <w:t xml:space="preserve"> F: 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27,92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 xml:space="preserve">5 gram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K: 43,55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 xml:space="preserve"> gram C: 553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27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>
        <w:rPr>
          <w:rFonts w:ascii="Times New Roman" w:hAnsi="Times New Roman" w:cs="Times New Roman"/>
          <w:b/>
          <w:bCs/>
          <w:sz w:val="24"/>
          <w:szCs w:val="24"/>
          <w:lang w:eastAsia="da-DK"/>
        </w:rPr>
        <w:br/>
        <w:t>Måltid 4: klokken 13.3</w:t>
      </w:r>
      <w:r w:rsidR="006E4AE1"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="008657F3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657F3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½</w:t>
      </w:r>
      <w:r w:rsidR="008657F3">
        <w:rPr>
          <w:rFonts w:ascii="Times New Roman" w:hAnsi="Times New Roman" w:cs="Times New Roman"/>
          <w:sz w:val="24"/>
          <w:szCs w:val="24"/>
          <w:lang w:eastAsia="da-DK"/>
        </w:rPr>
        <w:t xml:space="preserve"> dåse tun (P: 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17,5 F: 0,5 K: 0 C: 74,5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fuldkornsbrød (P: 14 F: 6 K: 84 C: 446)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200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 xml:space="preserve"> gram salat (P: 0 F: 0 K: 2</w:t>
      </w:r>
      <w:r w:rsidR="00834AFF">
        <w:rPr>
          <w:rFonts w:ascii="Times New Roman" w:hAnsi="Times New Roman" w:cs="Times New Roman"/>
          <w:sz w:val="24"/>
          <w:szCs w:val="24"/>
          <w:lang w:eastAsia="da-DK"/>
        </w:rPr>
        <w:t xml:space="preserve"> C: 8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20 gram solsikkeolie (over salaten) (P: 0 F: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 xml:space="preserve"> 20 K: 0 C: 172) 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br/>
        <w:t>I alt = (P: 31,5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ram F: 26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t>,5 gram K: 86 gram C: 700,5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Kosttilskud (2 stk. Bodylab Omega 3 fedtsyrer + 3 gram Bodylab Kreatin)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5</w:t>
      </w:r>
      <w:r w:rsidR="006E4AE1"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: klokken 16.00 </w:t>
      </w:r>
      <w:r w:rsidR="006E4AE1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-17.00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75</w:t>
      </w:r>
      <w:r w:rsidR="008D515B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ram Bodylab Weight Gainer (P: 25,5 F: 2,175 K: 43,35</w:t>
      </w:r>
      <w:r w:rsidR="008D515B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C: </w:t>
      </w:r>
      <w:r w:rsidR="008D515B">
        <w:rPr>
          <w:rFonts w:ascii="Times New Roman" w:hAnsi="Times New Roman" w:cs="Times New Roman"/>
          <w:sz w:val="24"/>
          <w:szCs w:val="24"/>
          <w:lang w:eastAsia="da-DK"/>
        </w:rPr>
        <w:t>294,75</w:t>
      </w:r>
      <w:r w:rsidR="008D515B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br/>
        <w:t>1 æble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(P: 1 F: 0,1 K: 10,3 C: 46)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</w:t>
      </w:r>
      <w:r w:rsidR="00F64530">
        <w:rPr>
          <w:rFonts w:ascii="Times New Roman" w:hAnsi="Times New Roman" w:cs="Times New Roman"/>
          <w:sz w:val="24"/>
          <w:szCs w:val="24"/>
          <w:lang w:eastAsia="da-DK"/>
        </w:rPr>
        <w:t>5 K: 3,5 C: 163)</w:t>
      </w:r>
    </w:p>
    <w:p w:rsidR="00834AFF" w:rsidRPr="00F64530" w:rsidRDefault="00D32287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 xml:space="preserve">75 gram gurkemeje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pasta - Med lidt ketchup </w:t>
      </w:r>
      <w:r>
        <w:rPr>
          <w:rFonts w:ascii="Times New Roman" w:hAnsi="Times New Roman" w:cs="Times New Roman"/>
          <w:sz w:val="24"/>
          <w:szCs w:val="24"/>
          <w:lang w:eastAsia="da-DK"/>
        </w:rPr>
        <w:t>(P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 xml:space="preserve">12,2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F: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 xml:space="preserve">1,3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K: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 xml:space="preserve">75 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 xml:space="preserve">C: 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360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)</w:t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br/>
        <w:t>I alt = (P: 42,2 gram F: 18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,425 gram K: 132,15 gram C: 863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,7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</w:p>
    <w:p w:rsidR="00834AFF" w:rsidRDefault="00834AFF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834AFF" w:rsidRDefault="00834AFF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834AFF" w:rsidRDefault="00834AFF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834AFF" w:rsidRDefault="00834AFF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834AFF" w:rsidRDefault="00834AFF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E4AE1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lastRenderedPageBreak/>
        <w:t>Måltid 6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: klokken 19.00 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br/>
        <w:t>100 gram kylling (P: 21 F: 3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K: 0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t xml:space="preserve"> C: 111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kartofler (P: 4 F: 0,2 K: 32 C: 146)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100 gram broccoli (P: 3 F: 0,4 K: 3 C: 27)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 gram solsikkeolie (over kartofler og broccoli) (P: 0 </w:t>
      </w:r>
      <w:r w:rsidR="003E2E4F">
        <w:rPr>
          <w:rFonts w:ascii="Times New Roman" w:hAnsi="Times New Roman" w:cs="Times New Roman"/>
          <w:sz w:val="24"/>
          <w:szCs w:val="24"/>
          <w:lang w:eastAsia="da-DK"/>
        </w:rPr>
        <w:t xml:space="preserve">F: 20K: 0 C: 172) </w:t>
      </w:r>
      <w:r w:rsidR="003E2E4F">
        <w:rPr>
          <w:rFonts w:ascii="Times New Roman" w:hAnsi="Times New Roman" w:cs="Times New Roman"/>
          <w:sz w:val="24"/>
          <w:szCs w:val="24"/>
          <w:lang w:eastAsia="da-DK"/>
        </w:rPr>
        <w:br/>
        <w:t>I alt = (P: 28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 xml:space="preserve"> gram F: 23,6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gram K: 35 C: 567 kalorier)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Kosttilskud (1 stk Bodylab Bodymin + 2 stk. Bodylab Omega 3 fedtsyrer + 3 gram Bodylab Kreatin) </w:t>
      </w:r>
    </w:p>
    <w:p w:rsidR="00834AFF" w:rsidRDefault="00834AFF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</w:p>
    <w:p w:rsidR="006E4AE1" w:rsidRPr="005906FC" w:rsidRDefault="006E4AE1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7: klokken 22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.00</w:t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br/>
        <w:t>15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gram Bodylab Whe</w:t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t>y 95 proteinpulver (P: 13,5 F: 0,25 K: 0,1 C: 58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1 banan (P: 1 F: 0,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t xml:space="preserve">5 K: 21,8 C: 95) </w:t>
      </w:r>
      <w:r w:rsidR="005A6BA1">
        <w:rPr>
          <w:rFonts w:ascii="Times New Roman" w:hAnsi="Times New Roman" w:cs="Times New Roman"/>
          <w:sz w:val="24"/>
          <w:szCs w:val="24"/>
          <w:lang w:eastAsia="da-DK"/>
        </w:rPr>
        <w:br/>
        <w:t>I alt = (P: 14,5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 xml:space="preserve"> gram F: 0,75</w:t>
      </w:r>
      <w:r w:rsidR="00D32287">
        <w:rPr>
          <w:rFonts w:ascii="Times New Roman" w:hAnsi="Times New Roman" w:cs="Times New Roman"/>
          <w:sz w:val="24"/>
          <w:szCs w:val="24"/>
          <w:lang w:eastAsia="da-DK"/>
        </w:rPr>
        <w:t xml:space="preserve"> gram K: 22 C: 153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br/>
        <w:t>TOTAL = (P: 192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,6</w:t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t>7</w:t>
      </w:r>
      <w:r>
        <w:rPr>
          <w:rFonts w:ascii="Times New Roman" w:hAnsi="Times New Roman" w:cs="Times New Roman"/>
          <w:sz w:val="24"/>
          <w:szCs w:val="24"/>
          <w:lang w:eastAsia="da-DK"/>
        </w:rPr>
        <w:t>5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</w:t>
      </w:r>
      <w:r w:rsidR="003D5A20">
        <w:rPr>
          <w:rFonts w:ascii="Times New Roman" w:hAnsi="Times New Roman" w:cs="Times New Roman"/>
          <w:sz w:val="24"/>
          <w:szCs w:val="24"/>
          <w:lang w:eastAsia="da-DK"/>
        </w:rPr>
        <w:t xml:space="preserve">am F: </w:t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t>111</w:t>
      </w:r>
      <w:r w:rsidR="003E2E4F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712A81">
        <w:rPr>
          <w:rFonts w:ascii="Times New Roman" w:hAnsi="Times New Roman" w:cs="Times New Roman"/>
          <w:sz w:val="24"/>
          <w:szCs w:val="24"/>
          <w:lang w:eastAsia="da-DK"/>
        </w:rPr>
        <w:t>9</w:t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t>5 gram K: 420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2946F0">
        <w:rPr>
          <w:rFonts w:ascii="Times New Roman" w:hAnsi="Times New Roman" w:cs="Times New Roman"/>
          <w:sz w:val="24"/>
          <w:szCs w:val="24"/>
          <w:lang w:eastAsia="da-DK"/>
        </w:rPr>
        <w:t>5 gram C: 3564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,</w:t>
      </w:r>
      <w:r w:rsidR="00952EA6">
        <w:rPr>
          <w:rFonts w:ascii="Times New Roman" w:hAnsi="Times New Roman" w:cs="Times New Roman"/>
          <w:sz w:val="24"/>
          <w:szCs w:val="24"/>
          <w:lang w:eastAsia="da-DK"/>
        </w:rPr>
        <w:t>47</w:t>
      </w:r>
      <w:r w:rsidR="00B812ED">
        <w:rPr>
          <w:rFonts w:ascii="Times New Roman" w:hAnsi="Times New Roman" w:cs="Times New Roman"/>
          <w:sz w:val="24"/>
          <w:szCs w:val="24"/>
          <w:lang w:eastAsia="da-DK"/>
        </w:rPr>
        <w:t>5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</w:p>
    <w:p w:rsidR="006E4AE1" w:rsidRPr="003A2C28" w:rsidRDefault="006E4AE1" w:rsidP="006E4A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  <w:t>Kostplan på træningsdage</w:t>
      </w:r>
    </w:p>
    <w:p w:rsidR="006E4AE1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1: klokken 7.15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>100 gram havregr</w:t>
      </w:r>
      <w:r w:rsid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yn (P: 13 F: 7 K: 56 C: 341) </w:t>
      </w:r>
      <w:r w:rsid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15</w:t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gram Bodylab Whey 95 proteinpu</w:t>
      </w:r>
      <w:r w:rsid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t>lver (P: 13,5 F: 0,25 K: 0,1 C: 58</w:t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) </w:t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½ liter letmælk (P: 17 F:</w:t>
      </w:r>
      <w:r w:rsid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7 K: 24 C: 233) </w:t>
      </w:r>
      <w:r w:rsid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I alt = (P: 43,5</w:t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</w:t>
      </w:r>
      <w:r w:rsid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t>ram F: 14,25 gram K: 80 gram C: 632</w:t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 </w:t>
      </w:r>
      <w:r w:rsidR="008B2CE4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Kosttilskud (1 stk Bodylab Bodymin + 2 stk. Bodylab Omega 3 fedtsyrer + 3 gram Bodylab Kreatin)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br/>
        <w:t>Måltid 2: klokken 9.3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 banan (P: 1 F: 0,5 K: 21,8 C: 95)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I alt = (P: 1 gram F: 0,5 gram K: 21,8 gram C: 95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</w:t>
      </w:r>
    </w:p>
    <w:p w:rsidR="006E4AE1" w:rsidRPr="003A2C28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Måltid 3: Klokken 11:30</w:t>
      </w:r>
    </w:p>
    <w:p w:rsidR="008B2CE4" w:rsidRPr="003A2C28" w:rsidRDefault="008B2CE4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50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>
        <w:rPr>
          <w:rFonts w:ascii="Times New Roman" w:hAnsi="Times New Roman" w:cs="Times New Roman"/>
          <w:sz w:val="24"/>
          <w:szCs w:val="24"/>
          <w:lang w:eastAsia="da-DK"/>
        </w:rPr>
        <w:t>ram Bodylab Weight Gainer (P: 17 F: 1,45 K: 28,9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C: </w:t>
      </w:r>
      <w:r>
        <w:rPr>
          <w:rFonts w:ascii="Times New Roman" w:hAnsi="Times New Roman" w:cs="Times New Roman"/>
          <w:sz w:val="24"/>
          <w:szCs w:val="24"/>
          <w:lang w:eastAsia="da-DK"/>
        </w:rPr>
        <w:t>196,5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15 K: 3,5 C: 163)</w:t>
      </w:r>
    </w:p>
    <w:p w:rsidR="008B2CE4" w:rsidRDefault="008B2CE4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½ dåse makrel (P: 9,375 F: 9,375 K: 1,25 C: 126,875)</w:t>
      </w:r>
    </w:p>
    <w:p w:rsidR="008B2CE4" w:rsidRDefault="008B2CE4" w:rsidP="008B2CE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1 skive rugbrød (P: 2,1 F: 2,1 K: 9,9 C: 66,9)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I alt =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(P: 31,97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>5 gr</w:t>
      </w:r>
      <w:r>
        <w:rPr>
          <w:rFonts w:ascii="Times New Roman" w:hAnsi="Times New Roman" w:cs="Times New Roman"/>
          <w:sz w:val="24"/>
          <w:szCs w:val="24"/>
          <w:lang w:eastAsia="da-DK"/>
        </w:rPr>
        <w:t>am F: 27,925 gram K: 43,55 gram C: 553,275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6E4AE1"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</w:p>
    <w:p w:rsidR="008B2CE4" w:rsidRDefault="008B2CE4" w:rsidP="008B2CE4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</w:pPr>
    </w:p>
    <w:p w:rsidR="008B2CE4" w:rsidRDefault="006E4AE1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lastRenderedPageBreak/>
        <w:t>Måltid 4: klokken 13.3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0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½ dåse tun (P: 17,5 F: 0,5 K: 0 C: 74,5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fuldkornsbrød (P: 14 F: 6 K: 84 C: 446) 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200 gram salat (P: 0 F: 0 K: 2 C: 8)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20 gram solsikkeolie (over salaten) (P: 0 F: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 xml:space="preserve"> 20 K: 0 C: 172) 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  <w:t>I alt = (P: 31,5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ram F: 26,5 gram K: 86 gram C: 700,5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Kosttilskud (2 stk. Bodylab Omega 3 fedtsyrer)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5: klokken 17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.00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75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ram Bodylab Weight Gainer (P: 25,5 F: 2,175 K: 43,35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C: 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294,75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 xml:space="preserve"> 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  <w:t>1 æble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(P: 1 F: 0,1 K: 10,3 C: 46) 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5 K: 3,5 C: 163)</w:t>
      </w:r>
    </w:p>
    <w:p w:rsidR="008B2CE4" w:rsidRDefault="008B2CE4" w:rsidP="008B2CE4">
      <w:pPr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 xml:space="preserve">75 gram gurkemeje pasta - Med lidt ketchup (P: 12,2 F: 1,3 K: 75 C: 360) </w:t>
      </w:r>
      <w:r>
        <w:rPr>
          <w:rFonts w:ascii="Times New Roman" w:hAnsi="Times New Roman" w:cs="Times New Roman"/>
          <w:sz w:val="24"/>
          <w:szCs w:val="24"/>
          <w:lang w:eastAsia="da-DK"/>
        </w:rPr>
        <w:br/>
        <w:t>I alt = (P: 42,2 gram F: 18,425 gram K: 132,15 gram C: 863,7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Kosttilskud (3 gram Kreatin)</w:t>
      </w:r>
    </w:p>
    <w:p w:rsidR="008B2CE4" w:rsidRPr="008B2CE4" w:rsidRDefault="006E4AE1" w:rsidP="008B2CE4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 w:rsidRPr="003A2C28">
        <w:rPr>
          <w:rFonts w:eastAsia="Times New Roman"/>
          <w:lang w:eastAsia="da-DK"/>
        </w:rPr>
        <w:br/>
      </w:r>
      <w:r w:rsidRPr="008B2CE4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6: klokken 19.00</w:t>
      </w:r>
      <w:r w:rsidRP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8B2CE4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="008B2CE4" w:rsidRPr="008B2CE4">
        <w:rPr>
          <w:rFonts w:ascii="Times New Roman" w:hAnsi="Times New Roman" w:cs="Times New Roman"/>
          <w:sz w:val="24"/>
          <w:szCs w:val="24"/>
          <w:lang w:eastAsia="da-DK"/>
        </w:rPr>
        <w:t xml:space="preserve">100 gram kylling (P: 21 F: 3 K: 0 C: 111) </w:t>
      </w:r>
      <w:r w:rsidR="008B2CE4" w:rsidRPr="008B2CE4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kartofler (P: 4 F: 0,2 K: 32 C: 146) </w:t>
      </w:r>
      <w:r w:rsidR="008B2CE4" w:rsidRPr="008B2CE4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100 gram broccoli (P: 3 F: 0,4 K: 3 C: 27) </w:t>
      </w:r>
      <w:r w:rsidR="008B2CE4" w:rsidRPr="008B2CE4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 gram solsikkeolie (over kartofler og broccoli) (P: 0 F: 20K: 0 C: 172) </w:t>
      </w:r>
      <w:r w:rsidR="008B2CE4" w:rsidRPr="008B2CE4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I alt = (P: 28 gram F: 23,6 gram K: 35 C: 567 kalorier) </w:t>
      </w:r>
    </w:p>
    <w:p w:rsidR="008B2CE4" w:rsidRPr="005906FC" w:rsidRDefault="006E4AE1" w:rsidP="008B2CE4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 w:rsidRPr="008B2CE4">
        <w:rPr>
          <w:rFonts w:ascii="Times New Roman" w:hAnsi="Times New Roman" w:cs="Times New Roman"/>
          <w:sz w:val="24"/>
          <w:szCs w:val="24"/>
          <w:lang w:eastAsia="da-DK"/>
        </w:rPr>
        <w:t xml:space="preserve">Kosttilskud (1 stk Bodylab Bodymin + 2 stk. Bodylab Omega 3 fedtsyrer + 3 gram Bodylab Kreatin) </w:t>
      </w:r>
      <w:r w:rsidRPr="008B2CE4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b/>
          <w:bCs/>
          <w:lang w:eastAsia="da-DK"/>
        </w:rPr>
        <w:br/>
      </w:r>
      <w:r w:rsidR="008B2CE4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7: klokken 22</w:t>
      </w:r>
      <w:r w:rsidR="008B2CE4"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.00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  <w:t>15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gram Bodylab Whe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y 95 proteinpulver (P: 13,5 F: 0,25 K: 0,1 C: 58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) 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1 banan (P: 1 F: 0,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 xml:space="preserve">5 K: 21,8 C: 95) 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I alt = (P: 14,5 gram F: 0,75 gram K: 22 C: 153 kalorier) 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br/>
        <w:t>TOTAL = (P: 192,675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</w:t>
      </w:r>
      <w:r w:rsidR="008B2CE4">
        <w:rPr>
          <w:rFonts w:ascii="Times New Roman" w:hAnsi="Times New Roman" w:cs="Times New Roman"/>
          <w:sz w:val="24"/>
          <w:szCs w:val="24"/>
          <w:lang w:eastAsia="da-DK"/>
        </w:rPr>
        <w:t>am F: 111,95 gram K: 420,5 gram C: 3564,475</w:t>
      </w:r>
      <w:r w:rsidR="008B2CE4"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</w:p>
    <w:p w:rsidR="00B1747D" w:rsidRPr="008B2CE4" w:rsidRDefault="00B1747D" w:rsidP="008B2CE4">
      <w:pPr>
        <w:pStyle w:val="Ingenafstand"/>
        <w:rPr>
          <w:lang w:eastAsia="da-DK"/>
        </w:rPr>
      </w:pPr>
    </w:p>
    <w:sectPr w:rsidR="00B1747D" w:rsidRPr="008B2CE4" w:rsidSect="00B174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0CA" w:rsidRDefault="001D30CA">
      <w:r>
        <w:separator/>
      </w:r>
    </w:p>
  </w:endnote>
  <w:endnote w:type="continuationSeparator" w:id="0">
    <w:p w:rsidR="001D30CA" w:rsidRDefault="001D3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0CA" w:rsidRDefault="001D30CA">
      <w:r>
        <w:separator/>
      </w:r>
    </w:p>
  </w:footnote>
  <w:footnote w:type="continuationSeparator" w:id="0">
    <w:p w:rsidR="001D30CA" w:rsidRDefault="001D3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attachedTemplate r:id="rId1"/>
  <w:stylePaneFormatFilter w:val="3F01"/>
  <w:defaultTabStop w:val="1304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595070"/>
    <w:rsid w:val="000A465C"/>
    <w:rsid w:val="001D30CA"/>
    <w:rsid w:val="002946F0"/>
    <w:rsid w:val="003D5A20"/>
    <w:rsid w:val="003E2E4F"/>
    <w:rsid w:val="00595070"/>
    <w:rsid w:val="005A6BA1"/>
    <w:rsid w:val="006E4AE1"/>
    <w:rsid w:val="00712A81"/>
    <w:rsid w:val="00834AFF"/>
    <w:rsid w:val="008657F3"/>
    <w:rsid w:val="008B2CE4"/>
    <w:rsid w:val="008D515B"/>
    <w:rsid w:val="00952EA6"/>
    <w:rsid w:val="00B1747D"/>
    <w:rsid w:val="00B812ED"/>
    <w:rsid w:val="00CF650D"/>
    <w:rsid w:val="00D32287"/>
    <w:rsid w:val="00EE6EA4"/>
    <w:rsid w:val="00F6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4AE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rsid w:val="000A465C"/>
    <w:rPr>
      <w:sz w:val="24"/>
      <w:szCs w:val="24"/>
    </w:rPr>
  </w:style>
  <w:style w:type="paragraph" w:styleId="Sidefod">
    <w:name w:val="footer"/>
    <w:basedOn w:val="Normal"/>
    <w:link w:val="Sidefo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fodTegn">
    <w:name w:val="Sidefod Tegn"/>
    <w:basedOn w:val="Standardskrifttypeiafsnit"/>
    <w:link w:val="Sidefod"/>
    <w:rsid w:val="000A465C"/>
    <w:rPr>
      <w:sz w:val="24"/>
      <w:szCs w:val="24"/>
    </w:rPr>
  </w:style>
  <w:style w:type="paragraph" w:styleId="Ingenafstand">
    <w:name w:val="No Spacing"/>
    <w:uiPriority w:val="1"/>
    <w:qFormat/>
    <w:rsid w:val="006E4A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Fremhv">
    <w:name w:val="Emphasis"/>
    <w:basedOn w:val="Standardskrifttypeiafsnit"/>
    <w:qFormat/>
    <w:rsid w:val="008D515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0\Office%20Word%202003%20Look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3</Pages>
  <Words>607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2010-02-25T22:29:00Z</dcterms:created>
  <dcterms:modified xsi:type="dcterms:W3CDTF">2010-02-28T13:59:00Z</dcterms:modified>
</cp:coreProperties>
</file>