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AE1" w:rsidRPr="003A2C28" w:rsidRDefault="008A328C" w:rsidP="006E4A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da-DK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da-DK"/>
        </w:rPr>
        <w:t>Kostplan</w:t>
      </w:r>
    </w:p>
    <w:p w:rsidR="008D515B" w:rsidRDefault="006E4AE1" w:rsidP="008D515B">
      <w:pPr>
        <w:pStyle w:val="Ingenafstan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Måltid 1: klokken 7.15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>100 gram havregr</w:t>
      </w:r>
      <w:r w:rsidR="003D5A20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yn (P: 13 F: 7 K: 56 C: 341) </w:t>
      </w:r>
      <w:r w:rsidR="003D5A20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>15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gram Bodylab Whey 95 proteinpu</w:t>
      </w:r>
      <w:r w:rsidR="003D5A20">
        <w:rPr>
          <w:rFonts w:ascii="Times New Roman" w:eastAsia="Times New Roman" w:hAnsi="Times New Roman" w:cs="Times New Roman"/>
          <w:sz w:val="24"/>
          <w:szCs w:val="24"/>
          <w:lang w:eastAsia="da-DK"/>
        </w:rPr>
        <w:t>lver (P: 13,5 F: 0,25 K: 0,1 C: 58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>½ liter letmælk (P: 17 F:</w:t>
      </w:r>
      <w:r w:rsidR="005A6BA1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7 K: 24 C: 233) </w:t>
      </w:r>
      <w:r w:rsidR="005A6BA1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>I alt = (P: 43,5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g</w:t>
      </w:r>
      <w:r w:rsidR="005A6BA1">
        <w:rPr>
          <w:rFonts w:ascii="Times New Roman" w:eastAsia="Times New Roman" w:hAnsi="Times New Roman" w:cs="Times New Roman"/>
          <w:sz w:val="24"/>
          <w:szCs w:val="24"/>
          <w:lang w:eastAsia="da-DK"/>
        </w:rPr>
        <w:t>ram F: 14,25 gram K: 80 gram C: 632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kalorier)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Kosttilskud (1 stk Bodylab Bodymin + 2 stk. Bodylab Omega 3 fedtsyrer)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Måltid 2: klokken 9.3</w:t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 xml:space="preserve">0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8D515B">
        <w:rPr>
          <w:rFonts w:ascii="Times New Roman" w:hAnsi="Times New Roman" w:cs="Times New Roman"/>
          <w:sz w:val="24"/>
          <w:szCs w:val="24"/>
        </w:rPr>
        <w:t>1 banan (P: 1 F: 0,5 K: 21,8 C: 95)</w:t>
      </w:r>
    </w:p>
    <w:p w:rsidR="006E4AE1" w:rsidRPr="008D515B" w:rsidRDefault="006E4AE1" w:rsidP="008D515B">
      <w:pPr>
        <w:rPr>
          <w:rFonts w:ascii="Times New Roman" w:hAnsi="Times New Roman" w:cs="Times New Roman"/>
          <w:sz w:val="24"/>
          <w:szCs w:val="24"/>
          <w:lang w:eastAsia="da-DK"/>
        </w:rPr>
      </w:pPr>
      <w:r w:rsidRPr="008D515B">
        <w:rPr>
          <w:rFonts w:ascii="Times New Roman" w:hAnsi="Times New Roman" w:cs="Times New Roman"/>
          <w:sz w:val="24"/>
          <w:szCs w:val="24"/>
          <w:lang w:eastAsia="da-DK"/>
        </w:rPr>
        <w:t>I alt = (P: 1 gram F: 0,5 gram K: 21,8 gram C: 95 kalorier)</w:t>
      </w:r>
    </w:p>
    <w:p w:rsidR="006E4AE1" w:rsidRPr="003A2C28" w:rsidRDefault="006E4AE1" w:rsidP="006E4A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</w:pPr>
      <w:r w:rsidRPr="003A2C28"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  <w:t>Måltid 3: Klokken 11:30</w:t>
      </w:r>
    </w:p>
    <w:p w:rsidR="006E4AE1" w:rsidRPr="003A2C28" w:rsidRDefault="00712A81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50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</w:t>
      </w:r>
      <w:r w:rsidR="008D515B">
        <w:rPr>
          <w:rFonts w:ascii="Times New Roman" w:hAnsi="Times New Roman" w:cs="Times New Roman"/>
          <w:sz w:val="24"/>
          <w:szCs w:val="24"/>
          <w:lang w:eastAsia="da-DK"/>
        </w:rPr>
        <w:t>ram Bodylab Weig</w:t>
      </w:r>
      <w:r>
        <w:rPr>
          <w:rFonts w:ascii="Times New Roman" w:hAnsi="Times New Roman" w:cs="Times New Roman"/>
          <w:sz w:val="24"/>
          <w:szCs w:val="24"/>
          <w:lang w:eastAsia="da-DK"/>
        </w:rPr>
        <w:t>ht Gainer (P: 17 F: 1</w:t>
      </w:r>
      <w:r w:rsidR="008D515B">
        <w:rPr>
          <w:rFonts w:ascii="Times New Roman" w:hAnsi="Times New Roman" w:cs="Times New Roman"/>
          <w:sz w:val="24"/>
          <w:szCs w:val="24"/>
          <w:lang w:eastAsia="da-DK"/>
        </w:rPr>
        <w:t>,</w:t>
      </w:r>
      <w:r>
        <w:rPr>
          <w:rFonts w:ascii="Times New Roman" w:hAnsi="Times New Roman" w:cs="Times New Roman"/>
          <w:sz w:val="24"/>
          <w:szCs w:val="24"/>
          <w:lang w:eastAsia="da-DK"/>
        </w:rPr>
        <w:t>45 K: 28,9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C: </w:t>
      </w:r>
      <w:r>
        <w:rPr>
          <w:rFonts w:ascii="Times New Roman" w:hAnsi="Times New Roman" w:cs="Times New Roman"/>
          <w:sz w:val="24"/>
          <w:szCs w:val="24"/>
          <w:lang w:eastAsia="da-DK"/>
        </w:rPr>
        <w:t>196,</w:t>
      </w:r>
      <w:r w:rsidR="008D515B">
        <w:rPr>
          <w:rFonts w:ascii="Times New Roman" w:hAnsi="Times New Roman" w:cs="Times New Roman"/>
          <w:sz w:val="24"/>
          <w:szCs w:val="24"/>
          <w:lang w:eastAsia="da-DK"/>
        </w:rPr>
        <w:t>5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25 gram valnødder (P: 3,5 F: 15 K: 3,5 C: 163)</w:t>
      </w:r>
    </w:p>
    <w:p w:rsidR="006E4AE1" w:rsidRDefault="00EF06F5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1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 xml:space="preserve"> dåse makrel (P: </w:t>
      </w:r>
      <w:r>
        <w:rPr>
          <w:rFonts w:ascii="Times New Roman" w:hAnsi="Times New Roman" w:cs="Times New Roman"/>
          <w:sz w:val="24"/>
          <w:szCs w:val="24"/>
          <w:lang w:eastAsia="da-DK"/>
        </w:rPr>
        <w:t>18,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 xml:space="preserve">75 F: </w:t>
      </w:r>
      <w:r>
        <w:rPr>
          <w:rFonts w:ascii="Times New Roman" w:hAnsi="Times New Roman" w:cs="Times New Roman"/>
          <w:sz w:val="24"/>
          <w:szCs w:val="24"/>
          <w:lang w:eastAsia="da-DK"/>
        </w:rPr>
        <w:t>18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>,75 K</w:t>
      </w:r>
      <w:r w:rsidR="00CF650D">
        <w:rPr>
          <w:rFonts w:ascii="Times New Roman" w:hAnsi="Times New Roman" w:cs="Times New Roman"/>
          <w:sz w:val="24"/>
          <w:szCs w:val="24"/>
          <w:lang w:eastAsia="da-DK"/>
        </w:rPr>
        <w:t>:</w:t>
      </w:r>
      <w:r>
        <w:rPr>
          <w:rFonts w:ascii="Times New Roman" w:hAnsi="Times New Roman" w:cs="Times New Roman"/>
          <w:sz w:val="24"/>
          <w:szCs w:val="24"/>
          <w:lang w:eastAsia="da-DK"/>
        </w:rPr>
        <w:t xml:space="preserve"> 2,5 C: 253,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>75)</w:t>
      </w:r>
    </w:p>
    <w:p w:rsidR="00687F58" w:rsidRDefault="00EF06F5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2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 xml:space="preserve"> </w:t>
      </w:r>
      <w:r w:rsidR="003E2E4F">
        <w:rPr>
          <w:rFonts w:ascii="Times New Roman" w:hAnsi="Times New Roman" w:cs="Times New Roman"/>
          <w:sz w:val="24"/>
          <w:szCs w:val="24"/>
          <w:lang w:eastAsia="da-DK"/>
        </w:rPr>
        <w:t>skive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 xml:space="preserve"> rugbrød (</w:t>
      </w:r>
      <w:r>
        <w:rPr>
          <w:rFonts w:ascii="Times New Roman" w:hAnsi="Times New Roman" w:cs="Times New Roman"/>
          <w:sz w:val="24"/>
          <w:szCs w:val="24"/>
          <w:lang w:eastAsia="da-DK"/>
        </w:rPr>
        <w:t>P: 4,2</w:t>
      </w:r>
      <w:r w:rsidR="00CF650D">
        <w:rPr>
          <w:rFonts w:ascii="Times New Roman" w:hAnsi="Times New Roman" w:cs="Times New Roman"/>
          <w:sz w:val="24"/>
          <w:szCs w:val="24"/>
          <w:lang w:eastAsia="da-DK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da-DK"/>
        </w:rPr>
        <w:t>F: 4,2 K: 19,8</w:t>
      </w:r>
      <w:r w:rsidR="00CF650D">
        <w:rPr>
          <w:rFonts w:ascii="Times New Roman" w:hAnsi="Times New Roman" w:cs="Times New Roman"/>
          <w:sz w:val="24"/>
          <w:szCs w:val="24"/>
          <w:lang w:eastAsia="da-DK"/>
        </w:rPr>
        <w:t xml:space="preserve"> C:</w:t>
      </w:r>
      <w:r>
        <w:rPr>
          <w:rFonts w:ascii="Times New Roman" w:hAnsi="Times New Roman" w:cs="Times New Roman"/>
          <w:sz w:val="24"/>
          <w:szCs w:val="24"/>
          <w:lang w:eastAsia="da-DK"/>
        </w:rPr>
        <w:t xml:space="preserve"> 133,8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>)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I alt =</w:t>
      </w:r>
      <w:r w:rsidR="00BE7392">
        <w:rPr>
          <w:rFonts w:ascii="Times New Roman" w:hAnsi="Times New Roman" w:cs="Times New Roman"/>
          <w:sz w:val="24"/>
          <w:szCs w:val="24"/>
          <w:lang w:eastAsia="da-DK"/>
        </w:rPr>
        <w:t xml:space="preserve"> (P: 43</w:t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t>,</w:t>
      </w:r>
      <w:r w:rsidR="00BE7392">
        <w:rPr>
          <w:rFonts w:ascii="Times New Roman" w:hAnsi="Times New Roman" w:cs="Times New Roman"/>
          <w:sz w:val="24"/>
          <w:szCs w:val="24"/>
          <w:lang w:eastAsia="da-DK"/>
        </w:rPr>
        <w:t>45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gr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>am</w:t>
      </w:r>
      <w:r w:rsidR="00CF650D">
        <w:rPr>
          <w:rFonts w:ascii="Times New Roman" w:hAnsi="Times New Roman" w:cs="Times New Roman"/>
          <w:sz w:val="24"/>
          <w:szCs w:val="24"/>
          <w:lang w:eastAsia="da-DK"/>
        </w:rPr>
        <w:t xml:space="preserve"> F: </w:t>
      </w:r>
      <w:r w:rsidR="00BE7392">
        <w:rPr>
          <w:rFonts w:ascii="Times New Roman" w:hAnsi="Times New Roman" w:cs="Times New Roman"/>
          <w:sz w:val="24"/>
          <w:szCs w:val="24"/>
          <w:lang w:eastAsia="da-DK"/>
        </w:rPr>
        <w:t>39,4</w:t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t xml:space="preserve"> gram </w:t>
      </w:r>
      <w:r w:rsidR="00BE7392">
        <w:rPr>
          <w:rFonts w:ascii="Times New Roman" w:hAnsi="Times New Roman" w:cs="Times New Roman"/>
          <w:sz w:val="24"/>
          <w:szCs w:val="24"/>
          <w:lang w:eastAsia="da-DK"/>
        </w:rPr>
        <w:t>K: 54,7 gram C: 747</w:t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t>,</w:t>
      </w:r>
      <w:r w:rsidR="00BE7392">
        <w:rPr>
          <w:rFonts w:ascii="Times New Roman" w:hAnsi="Times New Roman" w:cs="Times New Roman"/>
          <w:sz w:val="24"/>
          <w:szCs w:val="24"/>
          <w:lang w:eastAsia="da-DK"/>
        </w:rPr>
        <w:t>2 kalorier)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6E4AE1">
        <w:rPr>
          <w:rFonts w:ascii="Times New Roman" w:hAnsi="Times New Roman" w:cs="Times New Roman"/>
          <w:b/>
          <w:bCs/>
          <w:sz w:val="24"/>
          <w:szCs w:val="24"/>
          <w:lang w:eastAsia="da-DK"/>
        </w:rPr>
        <w:br/>
        <w:t>Måltid 4: klokken 13.3</w:t>
      </w:r>
      <w:r w:rsidR="006E4AE1" w:rsidRPr="003A2C28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 xml:space="preserve">0 </w:t>
      </w:r>
      <w:r w:rsidR="008657F3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8657F3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t>½</w:t>
      </w:r>
      <w:r w:rsidR="008657F3">
        <w:rPr>
          <w:rFonts w:ascii="Times New Roman" w:hAnsi="Times New Roman" w:cs="Times New Roman"/>
          <w:sz w:val="24"/>
          <w:szCs w:val="24"/>
          <w:lang w:eastAsia="da-DK"/>
        </w:rPr>
        <w:t xml:space="preserve"> dåse tun (P: </w:t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t>17,5 F: 0,5 K: 0 C: 74,5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200 gram fuldkornsbrød (P: 14 F: 6 K: 84 C: 446)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011F2F">
        <w:rPr>
          <w:rFonts w:ascii="Times New Roman" w:hAnsi="Times New Roman" w:cs="Times New Roman"/>
          <w:sz w:val="24"/>
          <w:szCs w:val="24"/>
          <w:lang w:eastAsia="da-DK"/>
        </w:rPr>
        <w:t>100 gram salat (P: 0 F: 0 K: 1 C: 4</w:t>
      </w:r>
      <w:r w:rsidR="008D515B">
        <w:rPr>
          <w:rFonts w:ascii="Times New Roman" w:hAnsi="Times New Roman" w:cs="Times New Roman"/>
          <w:sz w:val="24"/>
          <w:szCs w:val="24"/>
          <w:lang w:eastAsia="da-DK"/>
        </w:rPr>
        <w:t>)</w:t>
      </w:r>
      <w:r w:rsidR="00011F2F">
        <w:rPr>
          <w:rFonts w:ascii="Times New Roman" w:hAnsi="Times New Roman" w:cs="Times New Roman"/>
          <w:sz w:val="24"/>
          <w:szCs w:val="24"/>
          <w:lang w:eastAsia="da-DK"/>
        </w:rPr>
        <w:br/>
        <w:t>10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gram solsikkeolie (over salaten) (P: 0 F:</w:t>
      </w:r>
      <w:r w:rsidR="00011F2F">
        <w:rPr>
          <w:rFonts w:ascii="Times New Roman" w:hAnsi="Times New Roman" w:cs="Times New Roman"/>
          <w:sz w:val="24"/>
          <w:szCs w:val="24"/>
          <w:lang w:eastAsia="da-DK"/>
        </w:rPr>
        <w:t xml:space="preserve"> 10</w:t>
      </w:r>
      <w:r>
        <w:rPr>
          <w:rFonts w:ascii="Times New Roman" w:hAnsi="Times New Roman" w:cs="Times New Roman"/>
          <w:sz w:val="24"/>
          <w:szCs w:val="24"/>
          <w:lang w:eastAsia="da-DK"/>
        </w:rPr>
        <w:t xml:space="preserve"> K: 0 C: 90)</w:t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br/>
        <w:t>I alt = (P: 31,5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</w:t>
      </w:r>
      <w:r w:rsidR="00BE7392">
        <w:rPr>
          <w:rFonts w:ascii="Times New Roman" w:hAnsi="Times New Roman" w:cs="Times New Roman"/>
          <w:sz w:val="24"/>
          <w:szCs w:val="24"/>
          <w:lang w:eastAsia="da-DK"/>
        </w:rPr>
        <w:t>ram F: 1</w:t>
      </w:r>
      <w:r w:rsidR="00712A81">
        <w:rPr>
          <w:rFonts w:ascii="Times New Roman" w:hAnsi="Times New Roman" w:cs="Times New Roman"/>
          <w:sz w:val="24"/>
          <w:szCs w:val="24"/>
          <w:lang w:eastAsia="da-DK"/>
        </w:rPr>
        <w:t>6</w:t>
      </w:r>
      <w:r w:rsidR="00BE7392">
        <w:rPr>
          <w:rFonts w:ascii="Times New Roman" w:hAnsi="Times New Roman" w:cs="Times New Roman"/>
          <w:sz w:val="24"/>
          <w:szCs w:val="24"/>
          <w:lang w:eastAsia="da-DK"/>
        </w:rPr>
        <w:t>,5 gram K: 85 gram C: 614</w:t>
      </w:r>
      <w:r w:rsidR="005A6BA1">
        <w:rPr>
          <w:rFonts w:ascii="Times New Roman" w:hAnsi="Times New Roman" w:cs="Times New Roman"/>
          <w:sz w:val="24"/>
          <w:szCs w:val="24"/>
          <w:lang w:eastAsia="da-DK"/>
        </w:rPr>
        <w:t>,5</w:t>
      </w:r>
      <w:r w:rsidR="00BE7392">
        <w:rPr>
          <w:rFonts w:ascii="Times New Roman" w:hAnsi="Times New Roman" w:cs="Times New Roman"/>
          <w:sz w:val="24"/>
          <w:szCs w:val="24"/>
          <w:lang w:eastAsia="da-DK"/>
        </w:rPr>
        <w:t xml:space="preserve"> kalorier)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Kosttilskud (2 st</w:t>
      </w:r>
      <w:r w:rsidR="0025381B">
        <w:rPr>
          <w:rFonts w:ascii="Times New Roman" w:hAnsi="Times New Roman" w:cs="Times New Roman"/>
          <w:sz w:val="24"/>
          <w:szCs w:val="24"/>
          <w:lang w:eastAsia="da-DK"/>
        </w:rPr>
        <w:t>k. Bodylab Omega 3 fedtsyrer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6E4AE1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Måltid 5</w:t>
      </w:r>
      <w:r w:rsidR="006E4AE1" w:rsidRPr="003A2C28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 xml:space="preserve">: klokken 16.00 </w:t>
      </w:r>
      <w:r w:rsidR="006E4AE1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-17.00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BE7392">
        <w:rPr>
          <w:rFonts w:ascii="Times New Roman" w:hAnsi="Times New Roman" w:cs="Times New Roman"/>
          <w:sz w:val="24"/>
          <w:szCs w:val="24"/>
          <w:lang w:eastAsia="da-DK"/>
        </w:rPr>
        <w:t>50</w:t>
      </w:r>
      <w:r w:rsidR="00BE7392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</w:t>
      </w:r>
      <w:r w:rsidR="00BE7392">
        <w:rPr>
          <w:rFonts w:ascii="Times New Roman" w:hAnsi="Times New Roman" w:cs="Times New Roman"/>
          <w:sz w:val="24"/>
          <w:szCs w:val="24"/>
          <w:lang w:eastAsia="da-DK"/>
        </w:rPr>
        <w:t>ram Bodylab Weight Gainer (P: 17 F: 1,45 K: 28,9</w:t>
      </w:r>
      <w:r w:rsidR="00BE7392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C: </w:t>
      </w:r>
      <w:r w:rsidR="00BE7392">
        <w:rPr>
          <w:rFonts w:ascii="Times New Roman" w:hAnsi="Times New Roman" w:cs="Times New Roman"/>
          <w:sz w:val="24"/>
          <w:szCs w:val="24"/>
          <w:lang w:eastAsia="da-DK"/>
        </w:rPr>
        <w:t>196,5</w:t>
      </w:r>
      <w:r w:rsidR="00BE7392" w:rsidRPr="003A2C28">
        <w:rPr>
          <w:rFonts w:ascii="Times New Roman" w:hAnsi="Times New Roman" w:cs="Times New Roman"/>
          <w:sz w:val="24"/>
          <w:szCs w:val="24"/>
          <w:lang w:eastAsia="da-DK"/>
        </w:rPr>
        <w:t>)</w:t>
      </w:r>
      <w:r w:rsidR="008D515B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</w:t>
      </w:r>
      <w:r w:rsidR="00D32287">
        <w:rPr>
          <w:rFonts w:ascii="Times New Roman" w:hAnsi="Times New Roman" w:cs="Times New Roman"/>
          <w:sz w:val="24"/>
          <w:szCs w:val="24"/>
          <w:lang w:eastAsia="da-DK"/>
        </w:rPr>
        <w:t xml:space="preserve"> </w:t>
      </w:r>
      <w:r w:rsidR="00D32287">
        <w:rPr>
          <w:rFonts w:ascii="Times New Roman" w:hAnsi="Times New Roman" w:cs="Times New Roman"/>
          <w:sz w:val="24"/>
          <w:szCs w:val="24"/>
          <w:lang w:eastAsia="da-DK"/>
        </w:rPr>
        <w:br/>
        <w:t>1 æble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(P: 1 F: 0,1 K: 10,3 C: 46)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hAnsi="Times New Roman" w:cs="Times New Roman"/>
          <w:sz w:val="24"/>
          <w:szCs w:val="24"/>
          <w:lang w:eastAsia="da-DK"/>
        </w:rPr>
        <w:t>100</w:t>
      </w:r>
      <w:r w:rsidR="00D32287">
        <w:rPr>
          <w:rFonts w:ascii="Times New Roman" w:hAnsi="Times New Roman" w:cs="Times New Roman"/>
          <w:sz w:val="24"/>
          <w:szCs w:val="24"/>
          <w:lang w:eastAsia="da-DK"/>
        </w:rPr>
        <w:t xml:space="preserve"> gram gurkemeje 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 xml:space="preserve">pasta - Med lidt ketchup </w:t>
      </w:r>
      <w:r w:rsidR="00D32287">
        <w:rPr>
          <w:rFonts w:ascii="Times New Roman" w:hAnsi="Times New Roman" w:cs="Times New Roman"/>
          <w:sz w:val="24"/>
          <w:szCs w:val="24"/>
          <w:lang w:eastAsia="da-DK"/>
        </w:rPr>
        <w:t>(P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 xml:space="preserve">: </w:t>
      </w:r>
      <w:r w:rsidR="00952EA6">
        <w:rPr>
          <w:rFonts w:ascii="Times New Roman" w:hAnsi="Times New Roman" w:cs="Times New Roman"/>
          <w:sz w:val="24"/>
          <w:szCs w:val="24"/>
          <w:lang w:eastAsia="da-DK"/>
        </w:rPr>
        <w:t xml:space="preserve">12,2 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 xml:space="preserve">F: </w:t>
      </w:r>
      <w:r w:rsidR="00952EA6">
        <w:rPr>
          <w:rFonts w:ascii="Times New Roman" w:hAnsi="Times New Roman" w:cs="Times New Roman"/>
          <w:sz w:val="24"/>
          <w:szCs w:val="24"/>
          <w:lang w:eastAsia="da-DK"/>
        </w:rPr>
        <w:t xml:space="preserve">1,3 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 xml:space="preserve">K: </w:t>
      </w:r>
      <w:r w:rsidR="00952EA6">
        <w:rPr>
          <w:rFonts w:ascii="Times New Roman" w:hAnsi="Times New Roman" w:cs="Times New Roman"/>
          <w:sz w:val="24"/>
          <w:szCs w:val="24"/>
          <w:lang w:eastAsia="da-DK"/>
        </w:rPr>
        <w:t xml:space="preserve">75 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 xml:space="preserve">C: </w:t>
      </w:r>
      <w:r w:rsidR="00952EA6">
        <w:rPr>
          <w:rFonts w:ascii="Times New Roman" w:hAnsi="Times New Roman" w:cs="Times New Roman"/>
          <w:sz w:val="24"/>
          <w:szCs w:val="24"/>
          <w:lang w:eastAsia="da-DK"/>
        </w:rPr>
        <w:t>360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>)</w:t>
      </w:r>
      <w:r w:rsidR="00BE7392">
        <w:rPr>
          <w:rFonts w:ascii="Times New Roman" w:hAnsi="Times New Roman" w:cs="Times New Roman"/>
          <w:sz w:val="24"/>
          <w:szCs w:val="24"/>
          <w:lang w:eastAsia="da-DK"/>
        </w:rPr>
        <w:br/>
        <w:t>I alt = (P: 30,2 gram F: 2,85 gram K: 114,2 gram C: 602,98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kalorier)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</w:p>
    <w:p w:rsidR="00687F58" w:rsidRDefault="00687F58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687F58" w:rsidRDefault="00687F58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687F58" w:rsidRDefault="00687F58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687F58" w:rsidRDefault="00687F58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687F58" w:rsidRDefault="00687F58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687F58" w:rsidRDefault="00687F58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687F58" w:rsidRDefault="00687F58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687F58" w:rsidRDefault="006E4AE1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da-DK"/>
        </w:rPr>
        <w:lastRenderedPageBreak/>
        <w:t>Måltid 6</w:t>
      </w:r>
      <w:r w:rsidRPr="003A2C28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 xml:space="preserve">: klokken 19.00 </w:t>
      </w:r>
      <w:r w:rsidR="005A6BA1">
        <w:rPr>
          <w:rFonts w:ascii="Times New Roman" w:hAnsi="Times New Roman" w:cs="Times New Roman"/>
          <w:sz w:val="24"/>
          <w:szCs w:val="24"/>
          <w:lang w:eastAsia="da-DK"/>
        </w:rPr>
        <w:br/>
      </w:r>
    </w:p>
    <w:p w:rsidR="00683EF4" w:rsidRDefault="00687F58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 w:rsidRPr="00687F58">
        <w:rPr>
          <w:rFonts w:ascii="Times New Roman" w:hAnsi="Times New Roman" w:cs="Times New Roman"/>
          <w:b/>
          <w:sz w:val="24"/>
          <w:szCs w:val="24"/>
          <w:lang w:eastAsia="da-DK"/>
        </w:rPr>
        <w:t>1</w:t>
      </w:r>
      <w:r w:rsidR="005A6BA1">
        <w:rPr>
          <w:rFonts w:ascii="Times New Roman" w:hAnsi="Times New Roman" w:cs="Times New Roman"/>
          <w:sz w:val="24"/>
          <w:szCs w:val="24"/>
          <w:lang w:eastAsia="da-DK"/>
        </w:rPr>
        <w:br/>
        <w:t>100 gram kylling (P: 21 F: 3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K: 0</w:t>
      </w:r>
      <w:r w:rsidR="005A6BA1">
        <w:rPr>
          <w:rFonts w:ascii="Times New Roman" w:hAnsi="Times New Roman" w:cs="Times New Roman"/>
          <w:sz w:val="24"/>
          <w:szCs w:val="24"/>
          <w:lang w:eastAsia="da-DK"/>
        </w:rPr>
        <w:t xml:space="preserve"> C: 111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200 gram kartofler (P: 4 F: 0,2 K: 32 C: 146)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100 gram broccoli (P: 3 F: 0,4 K: 3 C: 27)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 gram solsikkeolie (over kartofler og broccoli) (P: 0 </w:t>
      </w:r>
      <w:r w:rsidR="003E2E4F">
        <w:rPr>
          <w:rFonts w:ascii="Times New Roman" w:hAnsi="Times New Roman" w:cs="Times New Roman"/>
          <w:sz w:val="24"/>
          <w:szCs w:val="24"/>
          <w:lang w:eastAsia="da-DK"/>
        </w:rPr>
        <w:t xml:space="preserve">F: 20K: 0 C: 172) </w:t>
      </w:r>
      <w:r w:rsidR="003E2E4F">
        <w:rPr>
          <w:rFonts w:ascii="Times New Roman" w:hAnsi="Times New Roman" w:cs="Times New Roman"/>
          <w:sz w:val="24"/>
          <w:szCs w:val="24"/>
          <w:lang w:eastAsia="da-DK"/>
        </w:rPr>
        <w:br/>
        <w:t>I alt = (P: 28</w:t>
      </w:r>
      <w:r w:rsidR="00712A81">
        <w:rPr>
          <w:rFonts w:ascii="Times New Roman" w:hAnsi="Times New Roman" w:cs="Times New Roman"/>
          <w:sz w:val="24"/>
          <w:szCs w:val="24"/>
          <w:lang w:eastAsia="da-DK"/>
        </w:rPr>
        <w:t xml:space="preserve"> gram F: 23,6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gram K: 35 C: 567 kalorier)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Kosttilskud (1 stk Bodylab Bodymin + 2 </w:t>
      </w:r>
      <w:r w:rsidR="0025381B">
        <w:rPr>
          <w:rFonts w:ascii="Times New Roman" w:hAnsi="Times New Roman" w:cs="Times New Roman"/>
          <w:sz w:val="24"/>
          <w:szCs w:val="24"/>
          <w:lang w:eastAsia="da-DK"/>
        </w:rPr>
        <w:t>stk. Bodylab Omega 3 fedtsyrer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</w:p>
    <w:p w:rsidR="00687F58" w:rsidRDefault="00687F58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687F58" w:rsidRDefault="00687F58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da-DK"/>
        </w:rPr>
        <w:t xml:space="preserve">Eller </w:t>
      </w:r>
    </w:p>
    <w:p w:rsidR="00687F58" w:rsidRDefault="00687F58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687F58" w:rsidRDefault="00687F58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2</w:t>
      </w:r>
    </w:p>
    <w:p w:rsidR="00687F58" w:rsidRPr="00687F58" w:rsidRDefault="00687F58" w:rsidP="00687F5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 w:rsidRPr="00687F58">
        <w:rPr>
          <w:rFonts w:ascii="Times New Roman" w:eastAsia="Times New Roman" w:hAnsi="Times New Roman" w:cs="Times New Roman"/>
          <w:sz w:val="24"/>
          <w:szCs w:val="24"/>
          <w:lang w:eastAsia="da-DK"/>
        </w:rPr>
        <w:t>200 g</w:t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ram</w:t>
      </w:r>
      <w:r w:rsidRPr="00687F5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kyll</w:t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ing</w:t>
      </w:r>
    </w:p>
    <w:p w:rsidR="00687F58" w:rsidRPr="00687F58" w:rsidRDefault="00687F58" w:rsidP="00687F5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 w:rsidRPr="00687F58">
        <w:rPr>
          <w:rFonts w:ascii="Times New Roman" w:eastAsia="Times New Roman" w:hAnsi="Times New Roman" w:cs="Times New Roman"/>
          <w:sz w:val="24"/>
          <w:szCs w:val="24"/>
          <w:lang w:eastAsia="da-DK"/>
        </w:rPr>
        <w:t>100 g</w:t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ram</w:t>
      </w:r>
      <w:r w:rsidRPr="00687F5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ris</w:t>
      </w:r>
    </w:p>
    <w:p w:rsidR="00687F58" w:rsidRPr="00687F58" w:rsidRDefault="00687F58" w:rsidP="00687F5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 w:rsidRPr="00687F58">
        <w:rPr>
          <w:rFonts w:ascii="Times New Roman" w:eastAsia="Times New Roman" w:hAnsi="Times New Roman" w:cs="Times New Roman"/>
          <w:sz w:val="24"/>
          <w:szCs w:val="24"/>
          <w:lang w:eastAsia="da-DK"/>
        </w:rPr>
        <w:t>100 g</w:t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ram</w:t>
      </w:r>
      <w:r w:rsidRPr="00687F5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grøntsager (evt. en frost-blanding)</w:t>
      </w:r>
    </w:p>
    <w:p w:rsidR="00687F58" w:rsidRDefault="00687F58" w:rsidP="00687F5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 w:rsidRPr="00687F58">
        <w:rPr>
          <w:rFonts w:ascii="Times New Roman" w:eastAsia="Times New Roman" w:hAnsi="Times New Roman" w:cs="Times New Roman"/>
          <w:sz w:val="24"/>
          <w:szCs w:val="24"/>
          <w:lang w:eastAsia="da-DK"/>
        </w:rPr>
        <w:t>2-4 spsk. Karry</w:t>
      </w:r>
    </w:p>
    <w:p w:rsidR="00687F58" w:rsidRPr="00687F58" w:rsidRDefault="00687F58" w:rsidP="00687F5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Oliven olie</w:t>
      </w:r>
    </w:p>
    <w:p w:rsidR="00687F58" w:rsidRDefault="00687F58" w:rsidP="00687F58">
      <w:pPr>
        <w:pStyle w:val="Ingenafstand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I alt = (P: 58,3 gram F: 4,3 gram K: 82,5 C: 601 kalorier)</w:t>
      </w:r>
    </w:p>
    <w:p w:rsidR="00687F58" w:rsidRPr="00687F58" w:rsidRDefault="00687F58" w:rsidP="00687F58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Kosttilskud (1 stk Bodylab Bodymin + 2 </w:t>
      </w:r>
      <w:r>
        <w:rPr>
          <w:rFonts w:ascii="Times New Roman" w:hAnsi="Times New Roman" w:cs="Times New Roman"/>
          <w:sz w:val="24"/>
          <w:szCs w:val="24"/>
          <w:lang w:eastAsia="da-DK"/>
        </w:rPr>
        <w:t>stk. Bodylab Omega 3 fedtsyrer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>)</w:t>
      </w:r>
    </w:p>
    <w:p w:rsidR="00687F58" w:rsidRDefault="00687F58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8A328C" w:rsidRDefault="006E4AE1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Måltid 7: klokken 22</w:t>
      </w:r>
      <w:r w:rsidRPr="003A2C28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.00</w:t>
      </w:r>
      <w:r w:rsidR="003D5A20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3D5A20">
        <w:rPr>
          <w:rFonts w:ascii="Times New Roman" w:hAnsi="Times New Roman" w:cs="Times New Roman"/>
          <w:sz w:val="24"/>
          <w:szCs w:val="24"/>
          <w:lang w:eastAsia="da-DK"/>
        </w:rPr>
        <w:br/>
        <w:t>1</w:t>
      </w:r>
      <w:r w:rsidR="00403914">
        <w:rPr>
          <w:rFonts w:ascii="Times New Roman" w:hAnsi="Times New Roman" w:cs="Times New Roman"/>
          <w:sz w:val="24"/>
          <w:szCs w:val="24"/>
          <w:lang w:eastAsia="da-DK"/>
        </w:rPr>
        <w:t>5 gram Bodylab slow release proteinpulver (P: 11,57 F: 0,3 K: 0,75 C: 52,1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1 banan (P: 1 F: 0,</w:t>
      </w:r>
      <w:r w:rsidR="00403914">
        <w:rPr>
          <w:rFonts w:ascii="Times New Roman" w:hAnsi="Times New Roman" w:cs="Times New Roman"/>
          <w:sz w:val="24"/>
          <w:szCs w:val="24"/>
          <w:lang w:eastAsia="da-DK"/>
        </w:rPr>
        <w:t xml:space="preserve">5 K: 21,8 C: 95) </w:t>
      </w:r>
    </w:p>
    <w:p w:rsidR="00B1747D" w:rsidRDefault="008A328C" w:rsidP="00687F58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3 dl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letmælk </w:t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(P: 10,2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F:</w:t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4,2 K: 14,4 C: 143,4)</w:t>
      </w:r>
      <w:r>
        <w:rPr>
          <w:rFonts w:ascii="Times New Roman" w:hAnsi="Times New Roman" w:cs="Times New Roman"/>
          <w:sz w:val="24"/>
          <w:szCs w:val="24"/>
          <w:lang w:eastAsia="da-DK"/>
        </w:rPr>
        <w:br/>
        <w:t>I alt = (P: 22,77 gram F: 5 gram K: 36,95 C: 296,4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 xml:space="preserve"> kalorier) 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687F58">
        <w:rPr>
          <w:rFonts w:ascii="Times New Roman" w:hAnsi="Times New Roman" w:cs="Times New Roman"/>
          <w:sz w:val="24"/>
          <w:szCs w:val="24"/>
          <w:lang w:eastAsia="da-DK"/>
        </w:rPr>
        <w:t>1. TOTAL = (P: 200,42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gr</w:t>
      </w:r>
      <w:r w:rsidR="003D5A20">
        <w:rPr>
          <w:rFonts w:ascii="Times New Roman" w:hAnsi="Times New Roman" w:cs="Times New Roman"/>
          <w:sz w:val="24"/>
          <w:szCs w:val="24"/>
          <w:lang w:eastAsia="da-DK"/>
        </w:rPr>
        <w:t xml:space="preserve">am F: </w:t>
      </w:r>
      <w:r w:rsidR="00B97EDE">
        <w:rPr>
          <w:rFonts w:ascii="Times New Roman" w:hAnsi="Times New Roman" w:cs="Times New Roman"/>
          <w:sz w:val="24"/>
          <w:szCs w:val="24"/>
          <w:lang w:eastAsia="da-DK"/>
        </w:rPr>
        <w:t>102,1</w:t>
      </w:r>
      <w:r w:rsidR="00CD5E8B">
        <w:rPr>
          <w:rFonts w:ascii="Times New Roman" w:hAnsi="Times New Roman" w:cs="Times New Roman"/>
          <w:sz w:val="24"/>
          <w:szCs w:val="24"/>
          <w:lang w:eastAsia="da-DK"/>
        </w:rPr>
        <w:t xml:space="preserve"> gram K: 427</w:t>
      </w:r>
      <w:r w:rsidR="00952EA6">
        <w:rPr>
          <w:rFonts w:ascii="Times New Roman" w:hAnsi="Times New Roman" w:cs="Times New Roman"/>
          <w:sz w:val="24"/>
          <w:szCs w:val="24"/>
          <w:lang w:eastAsia="da-DK"/>
        </w:rPr>
        <w:t>,</w:t>
      </w:r>
      <w:r w:rsidR="00CD5E8B">
        <w:rPr>
          <w:rFonts w:ascii="Times New Roman" w:hAnsi="Times New Roman" w:cs="Times New Roman"/>
          <w:sz w:val="24"/>
          <w:szCs w:val="24"/>
          <w:lang w:eastAsia="da-DK"/>
        </w:rPr>
        <w:t>65</w:t>
      </w:r>
      <w:r w:rsidR="00403914">
        <w:rPr>
          <w:rFonts w:ascii="Times New Roman" w:hAnsi="Times New Roman" w:cs="Times New Roman"/>
          <w:sz w:val="24"/>
          <w:szCs w:val="24"/>
          <w:lang w:eastAsia="da-DK"/>
        </w:rPr>
        <w:t xml:space="preserve"> g</w:t>
      </w:r>
      <w:r w:rsidR="00CD5E8B">
        <w:rPr>
          <w:rFonts w:ascii="Times New Roman" w:hAnsi="Times New Roman" w:cs="Times New Roman"/>
          <w:sz w:val="24"/>
          <w:szCs w:val="24"/>
          <w:lang w:eastAsia="da-DK"/>
        </w:rPr>
        <w:t>ram C: 343</w:t>
      </w:r>
      <w:r>
        <w:rPr>
          <w:rFonts w:ascii="Times New Roman" w:hAnsi="Times New Roman" w:cs="Times New Roman"/>
          <w:sz w:val="24"/>
          <w:szCs w:val="24"/>
          <w:lang w:eastAsia="da-DK"/>
        </w:rPr>
        <w:t>1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>,</w:t>
      </w:r>
      <w:r w:rsidR="00CD5E8B">
        <w:rPr>
          <w:rFonts w:ascii="Times New Roman" w:hAnsi="Times New Roman" w:cs="Times New Roman"/>
          <w:sz w:val="24"/>
          <w:szCs w:val="24"/>
          <w:lang w:eastAsia="da-DK"/>
        </w:rPr>
        <w:t>18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kalorier) </w:t>
      </w:r>
    </w:p>
    <w:p w:rsidR="00687F58" w:rsidRPr="00687F58" w:rsidRDefault="00687F58" w:rsidP="00687F58">
      <w:pPr>
        <w:pStyle w:val="Ingenafstand"/>
        <w:rPr>
          <w:rFonts w:ascii="Times New Roman" w:hAnsi="Times New Roman" w:cs="Times New Roman"/>
          <w:bCs/>
          <w:sz w:val="24"/>
          <w:szCs w:val="24"/>
          <w:lang w:eastAsia="da-DK"/>
        </w:rPr>
      </w:pPr>
      <w:r w:rsidRPr="00687F58">
        <w:rPr>
          <w:rFonts w:ascii="Times New Roman" w:hAnsi="Times New Roman" w:cs="Times New Roman"/>
          <w:bCs/>
          <w:sz w:val="24"/>
          <w:szCs w:val="24"/>
          <w:lang w:eastAsia="da-DK"/>
        </w:rPr>
        <w:t>2. TOTAL</w:t>
      </w:r>
      <w:r>
        <w:rPr>
          <w:rFonts w:ascii="Times New Roman" w:hAnsi="Times New Roman" w:cs="Times New Roman"/>
          <w:bCs/>
          <w:sz w:val="24"/>
          <w:szCs w:val="24"/>
          <w:lang w:eastAsia="da-DK"/>
        </w:rPr>
        <w:t xml:space="preserve"> = (P: 230,72 gram F: 82,8 gram K</w:t>
      </w:r>
      <w:r w:rsidR="00B97EDE">
        <w:rPr>
          <w:rFonts w:ascii="Times New Roman" w:hAnsi="Times New Roman" w:cs="Times New Roman"/>
          <w:bCs/>
          <w:sz w:val="24"/>
          <w:szCs w:val="24"/>
          <w:lang w:eastAsia="da-DK"/>
        </w:rPr>
        <w:t xml:space="preserve">: </w:t>
      </w:r>
      <w:r w:rsidR="00CD5E8B">
        <w:rPr>
          <w:rFonts w:ascii="Times New Roman" w:hAnsi="Times New Roman" w:cs="Times New Roman"/>
          <w:bCs/>
          <w:sz w:val="24"/>
          <w:szCs w:val="24"/>
          <w:lang w:eastAsia="da-DK"/>
        </w:rPr>
        <w:t>475,15 gram C: 3568,68 kalorier)</w:t>
      </w:r>
    </w:p>
    <w:p w:rsidR="002A7B66" w:rsidRDefault="002A7B66" w:rsidP="008B2CE4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</w:p>
    <w:p w:rsidR="0025381B" w:rsidRPr="002A7B66" w:rsidRDefault="0025381B" w:rsidP="008B2CE4">
      <w:pPr>
        <w:pStyle w:val="Ingenafstand"/>
        <w:rPr>
          <w:rFonts w:ascii="Times New Roman" w:hAnsi="Times New Roman" w:cs="Times New Roman"/>
          <w:b/>
          <w:sz w:val="24"/>
          <w:szCs w:val="24"/>
          <w:lang w:eastAsia="da-DK"/>
        </w:rPr>
      </w:pPr>
      <w:r w:rsidRPr="002A7B66">
        <w:rPr>
          <w:rFonts w:ascii="Times New Roman" w:hAnsi="Times New Roman" w:cs="Times New Roman"/>
          <w:b/>
          <w:sz w:val="24"/>
          <w:szCs w:val="24"/>
          <w:lang w:eastAsia="da-DK"/>
        </w:rPr>
        <w:t>Kreatin Indtagelse:</w:t>
      </w:r>
    </w:p>
    <w:p w:rsidR="0025381B" w:rsidRDefault="0025381B" w:rsidP="008B2CE4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</w:p>
    <w:p w:rsidR="0025381B" w:rsidRDefault="0025381B" w:rsidP="008B2CE4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20 gram i loading face.</w:t>
      </w:r>
    </w:p>
    <w:p w:rsidR="0025381B" w:rsidRDefault="0025381B" w:rsidP="008B2CE4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En 5 grams portion skal indtages kl. 7:15, 13:30, 17:00, 22:00..</w:t>
      </w:r>
    </w:p>
    <w:p w:rsidR="0025381B" w:rsidRDefault="0025381B" w:rsidP="008B2CE4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</w:p>
    <w:p w:rsidR="002A7B66" w:rsidRDefault="0025381B" w:rsidP="008B2CE4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Efter loading face (1 uge) skal indtages 3 gram om dagen.</w:t>
      </w:r>
      <w:r w:rsidR="002A7B66">
        <w:rPr>
          <w:rFonts w:ascii="Times New Roman" w:hAnsi="Times New Roman" w:cs="Times New Roman"/>
          <w:sz w:val="24"/>
          <w:szCs w:val="24"/>
          <w:lang w:eastAsia="da-DK"/>
        </w:rPr>
        <w:t xml:space="preserve"> Lige efter træning 17:00</w:t>
      </w:r>
    </w:p>
    <w:p w:rsidR="00687F58" w:rsidRDefault="00687F58" w:rsidP="008B2CE4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</w:p>
    <w:p w:rsidR="00687F58" w:rsidRDefault="00687F58" w:rsidP="008B2CE4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172,42</w:t>
      </w:r>
    </w:p>
    <w:p w:rsidR="000349C1" w:rsidRPr="00687F58" w:rsidRDefault="000349C1" w:rsidP="008B2CE4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</w:p>
    <w:p w:rsidR="000349C1" w:rsidRPr="00687F58" w:rsidRDefault="000349C1" w:rsidP="000349C1">
      <w:pPr>
        <w:autoSpaceDE w:val="0"/>
        <w:autoSpaceDN w:val="0"/>
        <w:adjustRightInd w:val="0"/>
        <w:spacing w:after="0" w:line="240" w:lineRule="auto"/>
        <w:rPr>
          <w:rFonts w:ascii="Calibri,BoldItalic" w:eastAsia="Times New Roman" w:hAnsi="Calibri,BoldItalic" w:cs="Calibri,BoldItalic"/>
          <w:bCs/>
          <w:iCs/>
          <w:sz w:val="28"/>
          <w:szCs w:val="28"/>
          <w:lang w:eastAsia="da-DK"/>
        </w:rPr>
      </w:pPr>
    </w:p>
    <w:p w:rsidR="000349C1" w:rsidRPr="00687F58" w:rsidRDefault="000349C1" w:rsidP="000349C1">
      <w:pPr>
        <w:autoSpaceDE w:val="0"/>
        <w:autoSpaceDN w:val="0"/>
        <w:adjustRightInd w:val="0"/>
        <w:spacing w:after="0" w:line="240" w:lineRule="auto"/>
        <w:rPr>
          <w:rFonts w:ascii="Calibri,BoldItalic" w:eastAsia="Times New Roman" w:hAnsi="Calibri,BoldItalic" w:cs="Calibri,BoldItalic"/>
          <w:bCs/>
          <w:iCs/>
          <w:sz w:val="28"/>
          <w:szCs w:val="28"/>
          <w:lang w:eastAsia="da-DK"/>
        </w:rPr>
      </w:pPr>
    </w:p>
    <w:p w:rsidR="00687F58" w:rsidRPr="00687F58" w:rsidRDefault="00687F58" w:rsidP="00687F58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</w:p>
    <w:sectPr w:rsidR="00687F58" w:rsidRPr="00687F58" w:rsidSect="00B174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EE5" w:rsidRDefault="00892EE5">
      <w:r>
        <w:separator/>
      </w:r>
    </w:p>
  </w:endnote>
  <w:endnote w:type="continuationSeparator" w:id="0">
    <w:p w:rsidR="00892EE5" w:rsidRDefault="00892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,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fo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fo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fo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EE5" w:rsidRDefault="00892EE5">
      <w:r>
        <w:separator/>
      </w:r>
    </w:p>
  </w:footnote>
  <w:footnote w:type="continuationSeparator" w:id="0">
    <w:p w:rsidR="00892EE5" w:rsidRDefault="00892E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hove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hove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hove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B50C9"/>
    <w:multiLevelType w:val="hybridMultilevel"/>
    <w:tmpl w:val="ACB6320E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attachedTemplate r:id="rId1"/>
  <w:stylePaneFormatFilter w:val="3F01"/>
  <w:defaultTabStop w:val="1304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595070"/>
    <w:rsid w:val="00011F2F"/>
    <w:rsid w:val="000349C1"/>
    <w:rsid w:val="000A465C"/>
    <w:rsid w:val="001D30CA"/>
    <w:rsid w:val="0025381B"/>
    <w:rsid w:val="002946F0"/>
    <w:rsid w:val="002A7B66"/>
    <w:rsid w:val="003D5A20"/>
    <w:rsid w:val="003E2E4F"/>
    <w:rsid w:val="00403914"/>
    <w:rsid w:val="00595070"/>
    <w:rsid w:val="005A6BA1"/>
    <w:rsid w:val="00617E72"/>
    <w:rsid w:val="00683EF4"/>
    <w:rsid w:val="00687F58"/>
    <w:rsid w:val="006E4AE1"/>
    <w:rsid w:val="00712A81"/>
    <w:rsid w:val="00834AFF"/>
    <w:rsid w:val="008657F3"/>
    <w:rsid w:val="00892EE5"/>
    <w:rsid w:val="008A328C"/>
    <w:rsid w:val="008B2CE4"/>
    <w:rsid w:val="008D515B"/>
    <w:rsid w:val="00952EA6"/>
    <w:rsid w:val="00967B35"/>
    <w:rsid w:val="00B1747D"/>
    <w:rsid w:val="00B40BF1"/>
    <w:rsid w:val="00B812ED"/>
    <w:rsid w:val="00B97EDE"/>
    <w:rsid w:val="00BE7392"/>
    <w:rsid w:val="00CD5E8B"/>
    <w:rsid w:val="00CF650D"/>
    <w:rsid w:val="00D32287"/>
    <w:rsid w:val="00D64E43"/>
    <w:rsid w:val="00DD5E01"/>
    <w:rsid w:val="00EE6EA4"/>
    <w:rsid w:val="00EF06F5"/>
    <w:rsid w:val="00F64530"/>
    <w:rsid w:val="00FF2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E4AE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rsid w:val="000A465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SidehovedTegn">
    <w:name w:val="Sidehoved Tegn"/>
    <w:basedOn w:val="Standardskrifttypeiafsnit"/>
    <w:link w:val="Sidehoved"/>
    <w:rsid w:val="000A465C"/>
    <w:rPr>
      <w:sz w:val="24"/>
      <w:szCs w:val="24"/>
    </w:rPr>
  </w:style>
  <w:style w:type="paragraph" w:styleId="Sidefod">
    <w:name w:val="footer"/>
    <w:basedOn w:val="Normal"/>
    <w:link w:val="SidefodTegn"/>
    <w:rsid w:val="000A465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SidefodTegn">
    <w:name w:val="Sidefod Tegn"/>
    <w:basedOn w:val="Standardskrifttypeiafsnit"/>
    <w:link w:val="Sidefod"/>
    <w:rsid w:val="000A465C"/>
    <w:rPr>
      <w:sz w:val="24"/>
      <w:szCs w:val="24"/>
    </w:rPr>
  </w:style>
  <w:style w:type="paragraph" w:styleId="Ingenafstand">
    <w:name w:val="No Spacing"/>
    <w:uiPriority w:val="1"/>
    <w:qFormat/>
    <w:rsid w:val="006E4AE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remhv">
    <w:name w:val="Emphasis"/>
    <w:basedOn w:val="Standardskrifttypeiafsnit"/>
    <w:qFormat/>
    <w:rsid w:val="008D515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30\Office%20Word%202003%20Look.dotx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 Word 2003 Look</Template>
  <TotalTime>0</TotalTime>
  <Pages>2</Pages>
  <Words>365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2010-02-25T22:29:00Z</dcterms:created>
  <dcterms:modified xsi:type="dcterms:W3CDTF">2010-03-10T20:32:00Z</dcterms:modified>
</cp:coreProperties>
</file>