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602"/>
        <w:tblW w:w="10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32"/>
        <w:gridCol w:w="1846"/>
        <w:gridCol w:w="1879"/>
        <w:gridCol w:w="3229"/>
      </w:tblGrid>
      <w:tr w:rsidR="00D45F6A" w:rsidRPr="002A6C6E" w:rsidTr="00066D83">
        <w:trPr>
          <w:trHeight w:val="633"/>
        </w:trPr>
        <w:tc>
          <w:tcPr>
            <w:tcW w:w="3232" w:type="dxa"/>
          </w:tcPr>
          <w:p w:rsidR="00D45F6A" w:rsidRPr="002A6C6E" w:rsidRDefault="00D45F6A" w:rsidP="00066D83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2A6C6E">
              <w:rPr>
                <w:b/>
                <w:bCs/>
                <w:sz w:val="36"/>
                <w:szCs w:val="36"/>
              </w:rPr>
              <w:t>Øvelse</w:t>
            </w:r>
          </w:p>
        </w:tc>
        <w:tc>
          <w:tcPr>
            <w:tcW w:w="1846" w:type="dxa"/>
          </w:tcPr>
          <w:p w:rsidR="00D45F6A" w:rsidRPr="002A6C6E" w:rsidRDefault="00D45F6A" w:rsidP="00066D83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2A6C6E">
              <w:rPr>
                <w:b/>
                <w:bCs/>
                <w:sz w:val="36"/>
                <w:szCs w:val="36"/>
              </w:rPr>
              <w:t>Reps</w:t>
            </w:r>
          </w:p>
        </w:tc>
        <w:tc>
          <w:tcPr>
            <w:tcW w:w="1879" w:type="dxa"/>
          </w:tcPr>
          <w:p w:rsidR="00D45F6A" w:rsidRPr="002A6C6E" w:rsidRDefault="00D45F6A" w:rsidP="00066D83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2A6C6E">
              <w:rPr>
                <w:b/>
                <w:bCs/>
                <w:sz w:val="36"/>
                <w:szCs w:val="36"/>
              </w:rPr>
              <w:t>Kilo</w:t>
            </w:r>
          </w:p>
        </w:tc>
        <w:tc>
          <w:tcPr>
            <w:tcW w:w="3229" w:type="dxa"/>
          </w:tcPr>
          <w:p w:rsidR="00D45F6A" w:rsidRPr="002A6C6E" w:rsidRDefault="00D45F6A" w:rsidP="00066D83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2A6C6E">
              <w:rPr>
                <w:b/>
                <w:bCs/>
                <w:sz w:val="36"/>
                <w:szCs w:val="36"/>
              </w:rPr>
              <w:t>Kommentar</w:t>
            </w:r>
          </w:p>
        </w:tc>
      </w:tr>
      <w:tr w:rsidR="00D45F6A" w:rsidRPr="002A6C6E" w:rsidTr="00066D83">
        <w:trPr>
          <w:trHeight w:val="628"/>
        </w:trPr>
        <w:tc>
          <w:tcPr>
            <w:tcW w:w="3232" w:type="dxa"/>
          </w:tcPr>
          <w:p w:rsidR="00D45F6A" w:rsidRPr="002A6C6E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Bænkpres</w:t>
            </w:r>
          </w:p>
        </w:tc>
        <w:tc>
          <w:tcPr>
            <w:tcW w:w="1846" w:type="dxa"/>
          </w:tcPr>
          <w:p w:rsidR="00D45F6A" w:rsidRPr="002A6C6E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6-8 reps.</w:t>
            </w:r>
          </w:p>
          <w:p w:rsidR="00D45F6A" w:rsidRPr="002A6C6E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D45F6A" w:rsidRPr="002A6C6E" w:rsidRDefault="00D45F6A" w:rsidP="00066D83">
            <w:pPr>
              <w:spacing w:after="0" w:line="240" w:lineRule="auto"/>
            </w:pPr>
          </w:p>
        </w:tc>
        <w:tc>
          <w:tcPr>
            <w:tcW w:w="3229" w:type="dxa"/>
          </w:tcPr>
          <w:p w:rsidR="00D45F6A" w:rsidRPr="002A6C6E" w:rsidRDefault="00D45F6A" w:rsidP="00066D83">
            <w:pPr>
              <w:spacing w:after="0" w:line="240" w:lineRule="auto"/>
            </w:pPr>
            <w:r w:rsidRPr="002A6C6E">
              <w:t>Almindelig flad bænkpres.</w:t>
            </w:r>
          </w:p>
        </w:tc>
      </w:tr>
      <w:tr w:rsidR="00D45F6A" w:rsidRPr="002A6C6E" w:rsidTr="00066D83">
        <w:trPr>
          <w:trHeight w:val="633"/>
        </w:trPr>
        <w:tc>
          <w:tcPr>
            <w:tcW w:w="3232" w:type="dxa"/>
          </w:tcPr>
          <w:p w:rsidR="00D45F6A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DB incline benchpress</w:t>
            </w:r>
          </w:p>
          <w:p w:rsidR="00D45F6A" w:rsidRPr="002A6C6E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Eller med barbell.</w:t>
            </w:r>
          </w:p>
        </w:tc>
        <w:tc>
          <w:tcPr>
            <w:tcW w:w="1846" w:type="dxa"/>
          </w:tcPr>
          <w:p w:rsidR="00D45F6A" w:rsidRPr="002A6C6E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6-8 reps.</w:t>
            </w:r>
          </w:p>
          <w:p w:rsidR="00D45F6A" w:rsidRPr="002A6C6E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D45F6A" w:rsidRPr="002A6C6E" w:rsidRDefault="00D45F6A" w:rsidP="00066D83">
            <w:pPr>
              <w:spacing w:after="0" w:line="240" w:lineRule="auto"/>
            </w:pPr>
          </w:p>
        </w:tc>
        <w:tc>
          <w:tcPr>
            <w:tcW w:w="3229" w:type="dxa"/>
          </w:tcPr>
          <w:p w:rsidR="00D45F6A" w:rsidRPr="002A6C6E" w:rsidRDefault="00D45F6A" w:rsidP="00066D83">
            <w:pPr>
              <w:spacing w:after="0" w:line="240" w:lineRule="auto"/>
            </w:pPr>
            <w:r>
              <w:t>30 grader bænk ca.</w:t>
            </w:r>
          </w:p>
        </w:tc>
      </w:tr>
      <w:tr w:rsidR="00D45F6A" w:rsidRPr="002A6C6E" w:rsidTr="00066D83">
        <w:trPr>
          <w:trHeight w:val="633"/>
        </w:trPr>
        <w:tc>
          <w:tcPr>
            <w:tcW w:w="3232" w:type="dxa"/>
          </w:tcPr>
          <w:p w:rsidR="00D45F6A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DB Flyes</w:t>
            </w:r>
          </w:p>
          <w:p w:rsidR="00D45F6A" w:rsidRPr="002A6C6E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Eller med kabel (siddende eller stående)</w:t>
            </w:r>
          </w:p>
        </w:tc>
        <w:tc>
          <w:tcPr>
            <w:tcW w:w="1846" w:type="dxa"/>
          </w:tcPr>
          <w:p w:rsidR="00D45F6A" w:rsidRPr="002A6C6E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6-8 reps.</w:t>
            </w:r>
          </w:p>
          <w:p w:rsidR="00D45F6A" w:rsidRPr="002A6C6E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D45F6A" w:rsidRPr="002A6C6E" w:rsidRDefault="00D45F6A" w:rsidP="00066D83">
            <w:pPr>
              <w:spacing w:after="0" w:line="240" w:lineRule="auto"/>
            </w:pPr>
          </w:p>
        </w:tc>
        <w:tc>
          <w:tcPr>
            <w:tcW w:w="3229" w:type="dxa"/>
          </w:tcPr>
          <w:p w:rsidR="00D45F6A" w:rsidRPr="002A6C6E" w:rsidRDefault="00D45F6A" w:rsidP="00066D83">
            <w:pPr>
              <w:spacing w:after="0" w:line="240" w:lineRule="auto"/>
            </w:pPr>
            <w:r w:rsidRPr="002A6C6E">
              <w:rPr>
                <w:rFonts w:ascii="Arial" w:hAnsi="Arial" w:cs="Arial"/>
                <w:color w:val="010101"/>
                <w:sz w:val="18"/>
                <w:szCs w:val="18"/>
                <w:shd w:val="clear" w:color="auto" w:fill="FFFFFF"/>
              </w:rPr>
              <w:t>sænker man håndvægtene ud til siden, med en svag bøjning i albuen. Man sænker til armene er vandrette med gulvet, hvorefter man løfter dem til udgangspunktet, inden man gentager.</w:t>
            </w:r>
            <w:r w:rsidRPr="002A6C6E">
              <w:rPr>
                <w:rStyle w:val="apple-converted-space"/>
                <w:rFonts w:ascii="Arial" w:hAnsi="Arial" w:cs="Arial"/>
                <w:color w:val="010101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45F6A" w:rsidRPr="002A6C6E" w:rsidTr="00066D83">
        <w:trPr>
          <w:trHeight w:val="596"/>
        </w:trPr>
        <w:tc>
          <w:tcPr>
            <w:tcW w:w="3232" w:type="dxa"/>
          </w:tcPr>
          <w:p w:rsidR="00D45F6A" w:rsidRDefault="00D45F6A" w:rsidP="00066D83">
            <w:pPr>
              <w:spacing w:after="0" w:line="240" w:lineRule="auto"/>
              <w:rPr>
                <w:sz w:val="28"/>
                <w:szCs w:val="28"/>
                <w:lang w:val="en-GB"/>
              </w:rPr>
            </w:pPr>
            <w:r w:rsidRPr="00C033AC">
              <w:rPr>
                <w:sz w:val="28"/>
                <w:szCs w:val="28"/>
                <w:lang w:val="en-GB"/>
              </w:rPr>
              <w:t>DB Shoulder press</w:t>
            </w:r>
          </w:p>
          <w:p w:rsidR="00D45F6A" w:rsidRPr="00C033AC" w:rsidRDefault="00D45F6A" w:rsidP="00066D83">
            <w:pPr>
              <w:spacing w:after="0" w:line="240" w:lineRule="auto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Eller Military press</w:t>
            </w:r>
          </w:p>
          <w:p w:rsidR="00D45F6A" w:rsidRPr="00C033AC" w:rsidRDefault="00D45F6A" w:rsidP="00066D83">
            <w:pPr>
              <w:spacing w:after="0" w:line="240" w:lineRule="auto"/>
              <w:rPr>
                <w:sz w:val="28"/>
                <w:szCs w:val="28"/>
                <w:lang w:val="en-GB"/>
              </w:rPr>
            </w:pPr>
            <w:bookmarkStart w:id="0" w:name="_GoBack"/>
            <w:bookmarkEnd w:id="0"/>
          </w:p>
        </w:tc>
        <w:tc>
          <w:tcPr>
            <w:tcW w:w="1846" w:type="dxa"/>
          </w:tcPr>
          <w:p w:rsidR="00D45F6A" w:rsidRPr="002A6C6E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6-8 reps.</w:t>
            </w:r>
          </w:p>
          <w:p w:rsidR="00D45F6A" w:rsidRPr="002A6C6E" w:rsidRDefault="00D45F6A" w:rsidP="00066D83">
            <w:pPr>
              <w:spacing w:after="0" w:line="240" w:lineRule="auto"/>
            </w:pPr>
            <w:r w:rsidRPr="002A6C6E"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D45F6A" w:rsidRPr="002A6C6E" w:rsidRDefault="00D45F6A" w:rsidP="00066D83">
            <w:pPr>
              <w:spacing w:after="0" w:line="240" w:lineRule="auto"/>
            </w:pPr>
          </w:p>
        </w:tc>
        <w:tc>
          <w:tcPr>
            <w:tcW w:w="3229" w:type="dxa"/>
          </w:tcPr>
          <w:p w:rsidR="00D45F6A" w:rsidRPr="002A6C6E" w:rsidRDefault="00D45F6A" w:rsidP="00066D83">
            <w:pPr>
              <w:spacing w:after="0" w:line="240" w:lineRule="auto"/>
            </w:pPr>
            <w:r w:rsidRPr="002A6C6E">
              <w:t xml:space="preserve">75 grader bænk. </w:t>
            </w:r>
          </w:p>
        </w:tc>
      </w:tr>
      <w:tr w:rsidR="00D45F6A" w:rsidRPr="002A6C6E" w:rsidTr="00066D83">
        <w:trPr>
          <w:trHeight w:val="633"/>
        </w:trPr>
        <w:tc>
          <w:tcPr>
            <w:tcW w:w="3232" w:type="dxa"/>
          </w:tcPr>
          <w:p w:rsidR="00D45F6A" w:rsidRPr="002A6C6E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DB Side laterals</w:t>
            </w:r>
          </w:p>
        </w:tc>
        <w:tc>
          <w:tcPr>
            <w:tcW w:w="1846" w:type="dxa"/>
          </w:tcPr>
          <w:p w:rsidR="00D45F6A" w:rsidRPr="002A6C6E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6-8 reps.</w:t>
            </w:r>
          </w:p>
          <w:p w:rsidR="00D45F6A" w:rsidRPr="002A6C6E" w:rsidRDefault="00D45F6A" w:rsidP="00066D83">
            <w:pPr>
              <w:spacing w:after="0" w:line="240" w:lineRule="auto"/>
            </w:pPr>
            <w:r w:rsidRPr="002A6C6E"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D45F6A" w:rsidRPr="002A6C6E" w:rsidRDefault="00D45F6A" w:rsidP="00066D83">
            <w:pPr>
              <w:spacing w:after="0" w:line="240" w:lineRule="auto"/>
            </w:pPr>
          </w:p>
        </w:tc>
        <w:tc>
          <w:tcPr>
            <w:tcW w:w="3229" w:type="dxa"/>
          </w:tcPr>
          <w:p w:rsidR="00D45F6A" w:rsidRPr="002A6C6E" w:rsidRDefault="00D45F6A" w:rsidP="00066D83">
            <w:pPr>
              <w:spacing w:after="0" w:line="240" w:lineRule="auto"/>
            </w:pPr>
            <w:r w:rsidRPr="002A6C6E">
              <w:t>Lidt bukkede ben, arme til skulderhøjde, lidt bøjede arme, næsten strakte.</w:t>
            </w:r>
          </w:p>
        </w:tc>
      </w:tr>
      <w:tr w:rsidR="00D45F6A" w:rsidRPr="002A6C6E" w:rsidTr="00066D83">
        <w:trPr>
          <w:trHeight w:val="633"/>
        </w:trPr>
        <w:tc>
          <w:tcPr>
            <w:tcW w:w="3232" w:type="dxa"/>
          </w:tcPr>
          <w:p w:rsidR="00D45F6A" w:rsidRPr="002A6C6E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Triceps rope pushdown</w:t>
            </w:r>
          </w:p>
        </w:tc>
        <w:tc>
          <w:tcPr>
            <w:tcW w:w="1846" w:type="dxa"/>
          </w:tcPr>
          <w:p w:rsidR="00D45F6A" w:rsidRPr="002A6C6E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6-8 reps.</w:t>
            </w:r>
          </w:p>
          <w:p w:rsidR="00D45F6A" w:rsidRPr="002A6C6E" w:rsidRDefault="00D45F6A" w:rsidP="00066D83">
            <w:pPr>
              <w:spacing w:after="0" w:line="240" w:lineRule="auto"/>
            </w:pPr>
            <w:r w:rsidRPr="002A6C6E"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D45F6A" w:rsidRPr="002A6C6E" w:rsidRDefault="00D45F6A" w:rsidP="00066D83">
            <w:pPr>
              <w:spacing w:after="0" w:line="240" w:lineRule="auto"/>
            </w:pPr>
          </w:p>
        </w:tc>
        <w:tc>
          <w:tcPr>
            <w:tcW w:w="3229" w:type="dxa"/>
          </w:tcPr>
          <w:p w:rsidR="00D45F6A" w:rsidRPr="002A6C6E" w:rsidRDefault="00D45F6A" w:rsidP="00066D83">
            <w:pPr>
              <w:spacing w:after="0" w:line="240" w:lineRule="auto"/>
            </w:pPr>
            <w:r>
              <w:t>Eller skullcrushers.</w:t>
            </w:r>
          </w:p>
        </w:tc>
      </w:tr>
      <w:tr w:rsidR="00D45F6A" w:rsidRPr="002A6C6E" w:rsidTr="00066D83">
        <w:trPr>
          <w:trHeight w:val="633"/>
        </w:trPr>
        <w:tc>
          <w:tcPr>
            <w:tcW w:w="3232" w:type="dxa"/>
          </w:tcPr>
          <w:p w:rsidR="00D45F6A" w:rsidRPr="002A6C6E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DB Triceps</w:t>
            </w:r>
          </w:p>
        </w:tc>
        <w:tc>
          <w:tcPr>
            <w:tcW w:w="1846" w:type="dxa"/>
          </w:tcPr>
          <w:p w:rsidR="00D45F6A" w:rsidRPr="002A6C6E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6-8 reps.</w:t>
            </w:r>
          </w:p>
          <w:p w:rsidR="00D45F6A" w:rsidRPr="002A6C6E" w:rsidRDefault="00D45F6A" w:rsidP="00066D83">
            <w:pPr>
              <w:spacing w:after="0" w:line="240" w:lineRule="auto"/>
            </w:pPr>
            <w:r w:rsidRPr="002A6C6E"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D45F6A" w:rsidRPr="002A6C6E" w:rsidRDefault="00D45F6A" w:rsidP="00066D83">
            <w:pPr>
              <w:spacing w:after="0" w:line="240" w:lineRule="auto"/>
            </w:pPr>
          </w:p>
        </w:tc>
        <w:tc>
          <w:tcPr>
            <w:tcW w:w="3229" w:type="dxa"/>
          </w:tcPr>
          <w:p w:rsidR="00D45F6A" w:rsidRPr="002A6C6E" w:rsidRDefault="00D45F6A" w:rsidP="00066D83">
            <w:pPr>
              <w:spacing w:after="0" w:line="240" w:lineRule="auto"/>
            </w:pPr>
            <w:r w:rsidRPr="002A6C6E">
              <w:t>Fra strakt arm, så buk ned bag nakken. Sid på en flad bænk.</w:t>
            </w:r>
          </w:p>
        </w:tc>
      </w:tr>
      <w:tr w:rsidR="00D45F6A" w:rsidRPr="002A6C6E" w:rsidTr="00066D83">
        <w:trPr>
          <w:trHeight w:val="564"/>
        </w:trPr>
        <w:tc>
          <w:tcPr>
            <w:tcW w:w="3232" w:type="dxa"/>
          </w:tcPr>
          <w:p w:rsidR="00D45F6A" w:rsidRPr="002A6C6E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Pr="002A6C6E">
              <w:rPr>
                <w:sz w:val="28"/>
                <w:szCs w:val="28"/>
              </w:rPr>
              <w:t>eigthed ab crunches</w:t>
            </w:r>
          </w:p>
        </w:tc>
        <w:tc>
          <w:tcPr>
            <w:tcW w:w="1846" w:type="dxa"/>
          </w:tcPr>
          <w:p w:rsidR="00D45F6A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6-8 reps.</w:t>
            </w:r>
          </w:p>
          <w:p w:rsidR="00D45F6A" w:rsidRPr="002A6C6E" w:rsidRDefault="00D45F6A" w:rsidP="00066D8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sæt.</w:t>
            </w:r>
          </w:p>
        </w:tc>
        <w:tc>
          <w:tcPr>
            <w:tcW w:w="1879" w:type="dxa"/>
          </w:tcPr>
          <w:p w:rsidR="00D45F6A" w:rsidRPr="002A6C6E" w:rsidRDefault="00D45F6A" w:rsidP="00066D83">
            <w:pPr>
              <w:spacing w:after="0" w:line="240" w:lineRule="auto"/>
            </w:pPr>
          </w:p>
        </w:tc>
        <w:tc>
          <w:tcPr>
            <w:tcW w:w="3229" w:type="dxa"/>
          </w:tcPr>
          <w:p w:rsidR="00D45F6A" w:rsidRPr="002A6C6E" w:rsidRDefault="00D45F6A" w:rsidP="00066D83">
            <w:pPr>
              <w:spacing w:after="0" w:line="240" w:lineRule="auto"/>
            </w:pPr>
          </w:p>
        </w:tc>
      </w:tr>
    </w:tbl>
    <w:p w:rsidR="00D45F6A" w:rsidRDefault="00D45F6A">
      <w:r>
        <w:t>DAG 1 (MANDAG, TORSDAG)</w:t>
      </w:r>
    </w:p>
    <w:p w:rsidR="00D45F6A" w:rsidRDefault="00D45F6A"/>
    <w:p w:rsidR="00D45F6A" w:rsidRDefault="00D45F6A"/>
    <w:p w:rsidR="00D45F6A" w:rsidRDefault="00D45F6A"/>
    <w:p w:rsidR="00D45F6A" w:rsidRDefault="00D45F6A"/>
    <w:p w:rsidR="00D45F6A" w:rsidRDefault="00D45F6A"/>
    <w:p w:rsidR="00D45F6A" w:rsidRDefault="00D45F6A"/>
    <w:p w:rsidR="00D45F6A" w:rsidRDefault="00D45F6A"/>
    <w:p w:rsidR="00D45F6A" w:rsidRDefault="00D45F6A"/>
    <w:p w:rsidR="00D45F6A" w:rsidRDefault="00D45F6A"/>
    <w:p w:rsidR="00D45F6A" w:rsidRDefault="00D45F6A"/>
    <w:p w:rsidR="00D45F6A" w:rsidRDefault="00D45F6A">
      <w:r>
        <w:t>DAG 2 (TIRSDAG, FREDAG)</w:t>
      </w:r>
    </w:p>
    <w:tbl>
      <w:tblPr>
        <w:tblW w:w="101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32"/>
        <w:gridCol w:w="1376"/>
        <w:gridCol w:w="1080"/>
        <w:gridCol w:w="4498"/>
      </w:tblGrid>
      <w:tr w:rsidR="00D45F6A" w:rsidRPr="002A6C6E" w:rsidTr="00066D83">
        <w:trPr>
          <w:trHeight w:val="633"/>
        </w:trPr>
        <w:tc>
          <w:tcPr>
            <w:tcW w:w="3232" w:type="dxa"/>
          </w:tcPr>
          <w:p w:rsidR="00D45F6A" w:rsidRPr="002A6C6E" w:rsidRDefault="00D45F6A" w:rsidP="002A6C6E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2A6C6E">
              <w:rPr>
                <w:b/>
                <w:bCs/>
                <w:sz w:val="36"/>
                <w:szCs w:val="36"/>
              </w:rPr>
              <w:t>Øvelse</w:t>
            </w:r>
          </w:p>
        </w:tc>
        <w:tc>
          <w:tcPr>
            <w:tcW w:w="1376" w:type="dxa"/>
          </w:tcPr>
          <w:p w:rsidR="00D45F6A" w:rsidRPr="002A6C6E" w:rsidRDefault="00D45F6A" w:rsidP="002A6C6E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2A6C6E">
              <w:rPr>
                <w:b/>
                <w:bCs/>
                <w:sz w:val="36"/>
                <w:szCs w:val="36"/>
              </w:rPr>
              <w:t>Reps</w:t>
            </w:r>
          </w:p>
        </w:tc>
        <w:tc>
          <w:tcPr>
            <w:tcW w:w="1080" w:type="dxa"/>
          </w:tcPr>
          <w:p w:rsidR="00D45F6A" w:rsidRPr="002A6C6E" w:rsidRDefault="00D45F6A" w:rsidP="002A6C6E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2A6C6E">
              <w:rPr>
                <w:b/>
                <w:bCs/>
                <w:sz w:val="36"/>
                <w:szCs w:val="36"/>
              </w:rPr>
              <w:t>Kilo</w:t>
            </w:r>
          </w:p>
        </w:tc>
        <w:tc>
          <w:tcPr>
            <w:tcW w:w="4498" w:type="dxa"/>
          </w:tcPr>
          <w:p w:rsidR="00D45F6A" w:rsidRPr="002A6C6E" w:rsidRDefault="00D45F6A" w:rsidP="002A6C6E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2A6C6E">
              <w:rPr>
                <w:b/>
                <w:bCs/>
                <w:sz w:val="36"/>
                <w:szCs w:val="36"/>
              </w:rPr>
              <w:t>Kommentar</w:t>
            </w:r>
          </w:p>
        </w:tc>
      </w:tr>
      <w:tr w:rsidR="00D45F6A" w:rsidRPr="002A6C6E" w:rsidTr="00066D83">
        <w:trPr>
          <w:trHeight w:val="628"/>
        </w:trPr>
        <w:tc>
          <w:tcPr>
            <w:tcW w:w="3232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Squat</w:t>
            </w:r>
          </w:p>
        </w:tc>
        <w:tc>
          <w:tcPr>
            <w:tcW w:w="1376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6-8 reps.</w:t>
            </w:r>
          </w:p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4 sæt.</w:t>
            </w:r>
          </w:p>
        </w:tc>
        <w:tc>
          <w:tcPr>
            <w:tcW w:w="1080" w:type="dxa"/>
          </w:tcPr>
          <w:p w:rsidR="00D45F6A" w:rsidRPr="002A6C6E" w:rsidRDefault="00D45F6A" w:rsidP="002A6C6E">
            <w:pPr>
              <w:spacing w:after="0" w:line="240" w:lineRule="auto"/>
            </w:pPr>
          </w:p>
        </w:tc>
        <w:tc>
          <w:tcPr>
            <w:tcW w:w="4498" w:type="dxa"/>
          </w:tcPr>
          <w:p w:rsidR="00D45F6A" w:rsidRPr="002A6C6E" w:rsidRDefault="00D45F6A" w:rsidP="002A6C6E">
            <w:pPr>
              <w:spacing w:after="0" w:line="240" w:lineRule="auto"/>
            </w:pPr>
            <w:r w:rsidRPr="002A6C6E">
              <w:t>Knæ må ikke gå ud over tæerne, stik røven tilbage.</w:t>
            </w:r>
          </w:p>
        </w:tc>
      </w:tr>
      <w:tr w:rsidR="00D45F6A" w:rsidRPr="002A6C6E" w:rsidTr="00066D83">
        <w:trPr>
          <w:trHeight w:val="628"/>
        </w:trPr>
        <w:tc>
          <w:tcPr>
            <w:tcW w:w="3232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Ben Press</w:t>
            </w:r>
          </w:p>
        </w:tc>
        <w:tc>
          <w:tcPr>
            <w:tcW w:w="1376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6-8 reps.</w:t>
            </w:r>
          </w:p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4 sæt.</w:t>
            </w:r>
          </w:p>
        </w:tc>
        <w:tc>
          <w:tcPr>
            <w:tcW w:w="1080" w:type="dxa"/>
          </w:tcPr>
          <w:p w:rsidR="00D45F6A" w:rsidRPr="002A6C6E" w:rsidRDefault="00D45F6A" w:rsidP="002A6C6E">
            <w:pPr>
              <w:spacing w:after="0" w:line="240" w:lineRule="auto"/>
            </w:pPr>
          </w:p>
        </w:tc>
        <w:tc>
          <w:tcPr>
            <w:tcW w:w="4498" w:type="dxa"/>
          </w:tcPr>
          <w:p w:rsidR="00D45F6A" w:rsidRPr="002A6C6E" w:rsidRDefault="00D45F6A" w:rsidP="002A6C6E">
            <w:pPr>
              <w:spacing w:after="0" w:line="240" w:lineRule="auto"/>
            </w:pPr>
          </w:p>
        </w:tc>
      </w:tr>
      <w:tr w:rsidR="00D45F6A" w:rsidRPr="002A6C6E" w:rsidTr="00066D83">
        <w:trPr>
          <w:trHeight w:val="628"/>
        </w:trPr>
        <w:tc>
          <w:tcPr>
            <w:tcW w:w="3232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Calf Raises på benpres maskine</w:t>
            </w:r>
          </w:p>
        </w:tc>
        <w:tc>
          <w:tcPr>
            <w:tcW w:w="1376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6-8 reps.</w:t>
            </w:r>
          </w:p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4 sæt.</w:t>
            </w:r>
          </w:p>
        </w:tc>
        <w:tc>
          <w:tcPr>
            <w:tcW w:w="1080" w:type="dxa"/>
          </w:tcPr>
          <w:p w:rsidR="00D45F6A" w:rsidRPr="002A6C6E" w:rsidRDefault="00D45F6A" w:rsidP="002A6C6E">
            <w:pPr>
              <w:spacing w:after="0" w:line="240" w:lineRule="auto"/>
            </w:pPr>
          </w:p>
        </w:tc>
        <w:tc>
          <w:tcPr>
            <w:tcW w:w="4498" w:type="dxa"/>
          </w:tcPr>
          <w:p w:rsidR="00D45F6A" w:rsidRPr="002A6C6E" w:rsidRDefault="00D45F6A" w:rsidP="002A6C6E">
            <w:pPr>
              <w:spacing w:after="0" w:line="240" w:lineRule="auto"/>
            </w:pPr>
            <w:r>
              <w:t>Husk at lås knæene.</w:t>
            </w:r>
          </w:p>
        </w:tc>
      </w:tr>
      <w:tr w:rsidR="00D45F6A" w:rsidRPr="002A6C6E" w:rsidTr="00066D83">
        <w:trPr>
          <w:trHeight w:val="633"/>
        </w:trPr>
        <w:tc>
          <w:tcPr>
            <w:tcW w:w="3232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Leg Curls</w:t>
            </w:r>
          </w:p>
        </w:tc>
        <w:tc>
          <w:tcPr>
            <w:tcW w:w="1376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6-8 reps.</w:t>
            </w:r>
          </w:p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4 sæt.</w:t>
            </w:r>
          </w:p>
        </w:tc>
        <w:tc>
          <w:tcPr>
            <w:tcW w:w="1080" w:type="dxa"/>
          </w:tcPr>
          <w:p w:rsidR="00D45F6A" w:rsidRPr="002A6C6E" w:rsidRDefault="00D45F6A" w:rsidP="002A6C6E">
            <w:pPr>
              <w:spacing w:after="0" w:line="240" w:lineRule="auto"/>
            </w:pPr>
          </w:p>
        </w:tc>
        <w:tc>
          <w:tcPr>
            <w:tcW w:w="4498" w:type="dxa"/>
          </w:tcPr>
          <w:p w:rsidR="00D45F6A" w:rsidRPr="002A6C6E" w:rsidRDefault="00D45F6A" w:rsidP="002A6C6E">
            <w:pPr>
              <w:spacing w:after="0" w:line="240" w:lineRule="auto"/>
            </w:pPr>
          </w:p>
        </w:tc>
      </w:tr>
      <w:tr w:rsidR="00D45F6A" w:rsidRPr="002A6C6E" w:rsidTr="00066D83">
        <w:trPr>
          <w:trHeight w:val="596"/>
        </w:trPr>
        <w:tc>
          <w:tcPr>
            <w:tcW w:w="3232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Dødløft</w:t>
            </w:r>
          </w:p>
        </w:tc>
        <w:tc>
          <w:tcPr>
            <w:tcW w:w="1376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6-8 reps.</w:t>
            </w:r>
          </w:p>
          <w:p w:rsidR="00D45F6A" w:rsidRPr="002A6C6E" w:rsidRDefault="00D45F6A" w:rsidP="002A6C6E">
            <w:pPr>
              <w:spacing w:after="0" w:line="240" w:lineRule="auto"/>
            </w:pPr>
            <w:r w:rsidRPr="002A6C6E">
              <w:rPr>
                <w:sz w:val="28"/>
                <w:szCs w:val="28"/>
              </w:rPr>
              <w:t>4 sæt.</w:t>
            </w:r>
          </w:p>
        </w:tc>
        <w:tc>
          <w:tcPr>
            <w:tcW w:w="1080" w:type="dxa"/>
          </w:tcPr>
          <w:p w:rsidR="00D45F6A" w:rsidRPr="002A6C6E" w:rsidRDefault="00D45F6A" w:rsidP="002A6C6E">
            <w:pPr>
              <w:spacing w:after="0" w:line="240" w:lineRule="auto"/>
            </w:pPr>
          </w:p>
        </w:tc>
        <w:tc>
          <w:tcPr>
            <w:tcW w:w="4498" w:type="dxa"/>
          </w:tcPr>
          <w:p w:rsidR="00D45F6A" w:rsidRPr="002A6C6E" w:rsidRDefault="00D45F6A" w:rsidP="002A6C6E">
            <w:pPr>
              <w:spacing w:after="0" w:line="240" w:lineRule="auto"/>
            </w:pPr>
            <w:r w:rsidRPr="002A6C6E">
              <w:t>Ret/lige ryg, bøj ned i knæene og tag fat i stangen, rejs dig op også skyd brystet frem.</w:t>
            </w:r>
          </w:p>
        </w:tc>
      </w:tr>
      <w:tr w:rsidR="00D45F6A" w:rsidRPr="002A6C6E" w:rsidTr="00066D83">
        <w:trPr>
          <w:trHeight w:val="633"/>
        </w:trPr>
        <w:tc>
          <w:tcPr>
            <w:tcW w:w="3232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Ben</w:t>
            </w:r>
            <w:r>
              <w:rPr>
                <w:sz w:val="28"/>
                <w:szCs w:val="28"/>
              </w:rPr>
              <w:t>t</w:t>
            </w:r>
            <w:r w:rsidRPr="002A6C6E">
              <w:rPr>
                <w:sz w:val="28"/>
                <w:szCs w:val="28"/>
              </w:rPr>
              <w:t xml:space="preserve"> over barbell rows</w:t>
            </w:r>
          </w:p>
        </w:tc>
        <w:tc>
          <w:tcPr>
            <w:tcW w:w="1376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6-8 reps.</w:t>
            </w:r>
          </w:p>
          <w:p w:rsidR="00D45F6A" w:rsidRPr="002A6C6E" w:rsidRDefault="00D45F6A" w:rsidP="002A6C6E">
            <w:pPr>
              <w:spacing w:after="0" w:line="240" w:lineRule="auto"/>
            </w:pPr>
            <w:r w:rsidRPr="002A6C6E">
              <w:rPr>
                <w:sz w:val="28"/>
                <w:szCs w:val="28"/>
              </w:rPr>
              <w:t>4 sæt.</w:t>
            </w:r>
          </w:p>
        </w:tc>
        <w:tc>
          <w:tcPr>
            <w:tcW w:w="1080" w:type="dxa"/>
          </w:tcPr>
          <w:p w:rsidR="00D45F6A" w:rsidRPr="002A6C6E" w:rsidRDefault="00D45F6A" w:rsidP="002A6C6E">
            <w:pPr>
              <w:spacing w:after="0" w:line="240" w:lineRule="auto"/>
            </w:pPr>
          </w:p>
        </w:tc>
        <w:tc>
          <w:tcPr>
            <w:tcW w:w="4498" w:type="dxa"/>
          </w:tcPr>
          <w:p w:rsidR="00D45F6A" w:rsidRPr="002A6C6E" w:rsidRDefault="00D45F6A" w:rsidP="002A6C6E">
            <w:pPr>
              <w:spacing w:after="0" w:line="240" w:lineRule="auto"/>
            </w:pPr>
            <w:r w:rsidRPr="002A6C6E">
              <w:rPr>
                <w:rFonts w:ascii="Arial" w:hAnsi="Arial" w:cs="Arial"/>
                <w:color w:val="010101"/>
                <w:sz w:val="18"/>
                <w:szCs w:val="18"/>
                <w:shd w:val="clear" w:color="auto" w:fill="FFFFFF"/>
              </w:rPr>
              <w:t>Bent over barbell rows er basisøvelse nummer 1 for ryggen. Den udføres ved at man bukker sig forover og griber en stang med overhåndsgreb Herefter retter man sig op, og sørger for at ryggen holdes 100 % ret. Man trækker så stangen til maven eller den nederste del af brystet, om man ønsker at fokusere på den brede rygmuskel, eller den øverste del af ryggen</w:t>
            </w:r>
            <w:r w:rsidRPr="002A6C6E">
              <w:rPr>
                <w:rStyle w:val="apple-converted-space"/>
                <w:rFonts w:ascii="Arial" w:hAnsi="Arial" w:cs="Arial"/>
                <w:color w:val="010101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45F6A" w:rsidRPr="002A6C6E" w:rsidTr="00066D83">
        <w:trPr>
          <w:trHeight w:val="633"/>
        </w:trPr>
        <w:tc>
          <w:tcPr>
            <w:tcW w:w="3232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Lat pulldown</w:t>
            </w:r>
          </w:p>
        </w:tc>
        <w:tc>
          <w:tcPr>
            <w:tcW w:w="1376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6-8 reps.</w:t>
            </w:r>
          </w:p>
          <w:p w:rsidR="00D45F6A" w:rsidRPr="002A6C6E" w:rsidRDefault="00D45F6A" w:rsidP="002A6C6E">
            <w:pPr>
              <w:spacing w:after="0" w:line="240" w:lineRule="auto"/>
            </w:pPr>
            <w:r w:rsidRPr="002A6C6E">
              <w:rPr>
                <w:sz w:val="28"/>
                <w:szCs w:val="28"/>
              </w:rPr>
              <w:t>4 sæt.</w:t>
            </w:r>
          </w:p>
        </w:tc>
        <w:tc>
          <w:tcPr>
            <w:tcW w:w="1080" w:type="dxa"/>
          </w:tcPr>
          <w:p w:rsidR="00D45F6A" w:rsidRPr="002A6C6E" w:rsidRDefault="00D45F6A" w:rsidP="002A6C6E">
            <w:pPr>
              <w:spacing w:after="0" w:line="240" w:lineRule="auto"/>
            </w:pPr>
          </w:p>
        </w:tc>
        <w:tc>
          <w:tcPr>
            <w:tcW w:w="4498" w:type="dxa"/>
          </w:tcPr>
          <w:p w:rsidR="00D45F6A" w:rsidRPr="002A6C6E" w:rsidRDefault="00D45F6A" w:rsidP="002A6C6E">
            <w:pPr>
              <w:spacing w:after="0" w:line="240" w:lineRule="auto"/>
            </w:pPr>
          </w:p>
        </w:tc>
      </w:tr>
      <w:tr w:rsidR="00D45F6A" w:rsidRPr="002A6C6E" w:rsidTr="00066D83">
        <w:trPr>
          <w:trHeight w:val="633"/>
        </w:trPr>
        <w:tc>
          <w:tcPr>
            <w:tcW w:w="3232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Cable Rows</w:t>
            </w:r>
          </w:p>
        </w:tc>
        <w:tc>
          <w:tcPr>
            <w:tcW w:w="1376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6-8 reps.</w:t>
            </w:r>
          </w:p>
          <w:p w:rsidR="00D45F6A" w:rsidRPr="002A6C6E" w:rsidRDefault="00D45F6A" w:rsidP="002A6C6E">
            <w:pPr>
              <w:spacing w:after="0" w:line="240" w:lineRule="auto"/>
            </w:pPr>
            <w:r w:rsidRPr="002A6C6E">
              <w:rPr>
                <w:sz w:val="28"/>
                <w:szCs w:val="28"/>
              </w:rPr>
              <w:t>4 sæt.</w:t>
            </w:r>
          </w:p>
        </w:tc>
        <w:tc>
          <w:tcPr>
            <w:tcW w:w="1080" w:type="dxa"/>
          </w:tcPr>
          <w:p w:rsidR="00D45F6A" w:rsidRPr="002A6C6E" w:rsidRDefault="00D45F6A" w:rsidP="002A6C6E">
            <w:pPr>
              <w:spacing w:after="0" w:line="240" w:lineRule="auto"/>
            </w:pPr>
          </w:p>
        </w:tc>
        <w:tc>
          <w:tcPr>
            <w:tcW w:w="4498" w:type="dxa"/>
          </w:tcPr>
          <w:p w:rsidR="00D45F6A" w:rsidRPr="002A6C6E" w:rsidRDefault="00D45F6A" w:rsidP="002A6C6E">
            <w:pPr>
              <w:spacing w:after="0" w:line="240" w:lineRule="auto"/>
            </w:pPr>
            <w:r w:rsidRPr="002A6C6E">
              <w:t>Lige ryg, efter 1 rep så ikke gå helt frem med kroppen osv.</w:t>
            </w:r>
          </w:p>
        </w:tc>
      </w:tr>
      <w:tr w:rsidR="00D45F6A" w:rsidRPr="002A6C6E" w:rsidTr="00066D83">
        <w:trPr>
          <w:trHeight w:val="633"/>
        </w:trPr>
        <w:tc>
          <w:tcPr>
            <w:tcW w:w="3232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 xml:space="preserve">DB Shrugs </w:t>
            </w:r>
          </w:p>
        </w:tc>
        <w:tc>
          <w:tcPr>
            <w:tcW w:w="1376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6-8 reps.</w:t>
            </w:r>
          </w:p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4 sæt.</w:t>
            </w:r>
          </w:p>
        </w:tc>
        <w:tc>
          <w:tcPr>
            <w:tcW w:w="1080" w:type="dxa"/>
          </w:tcPr>
          <w:p w:rsidR="00D45F6A" w:rsidRPr="002A6C6E" w:rsidRDefault="00D45F6A" w:rsidP="002A6C6E">
            <w:pPr>
              <w:spacing w:after="0" w:line="240" w:lineRule="auto"/>
            </w:pPr>
          </w:p>
        </w:tc>
        <w:tc>
          <w:tcPr>
            <w:tcW w:w="4498" w:type="dxa"/>
          </w:tcPr>
          <w:p w:rsidR="00D45F6A" w:rsidRPr="002A6C6E" w:rsidRDefault="00D45F6A" w:rsidP="002A6C6E">
            <w:pPr>
              <w:spacing w:after="0" w:line="240" w:lineRule="auto"/>
            </w:pPr>
            <w:r w:rsidRPr="002A6C6E">
              <w:rPr>
                <w:rFonts w:ascii="Arial" w:hAnsi="Arial" w:cs="Arial"/>
                <w:color w:val="010101"/>
                <w:sz w:val="18"/>
                <w:szCs w:val="18"/>
                <w:shd w:val="clear" w:color="auto" w:fill="FFFFFF"/>
              </w:rPr>
              <w:t>løfter man skuldrene så højt man kan, og sænker herefter til udgangsposition inden man gentager.</w:t>
            </w:r>
            <w:r w:rsidRPr="002A6C6E">
              <w:rPr>
                <w:rStyle w:val="apple-converted-space"/>
                <w:rFonts w:ascii="Arial" w:hAnsi="Arial" w:cs="Arial"/>
                <w:color w:val="010101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D45F6A" w:rsidRPr="002A6C6E" w:rsidTr="00066D83">
        <w:trPr>
          <w:trHeight w:val="633"/>
        </w:trPr>
        <w:tc>
          <w:tcPr>
            <w:tcW w:w="3232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DB Curls</w:t>
            </w:r>
          </w:p>
        </w:tc>
        <w:tc>
          <w:tcPr>
            <w:tcW w:w="1376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6-8 reps.</w:t>
            </w:r>
          </w:p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4 sæt.</w:t>
            </w:r>
          </w:p>
        </w:tc>
        <w:tc>
          <w:tcPr>
            <w:tcW w:w="1080" w:type="dxa"/>
          </w:tcPr>
          <w:p w:rsidR="00D45F6A" w:rsidRPr="002A6C6E" w:rsidRDefault="00D45F6A" w:rsidP="002A6C6E">
            <w:pPr>
              <w:spacing w:after="0" w:line="240" w:lineRule="auto"/>
            </w:pPr>
          </w:p>
        </w:tc>
        <w:tc>
          <w:tcPr>
            <w:tcW w:w="4498" w:type="dxa"/>
          </w:tcPr>
          <w:p w:rsidR="00D45F6A" w:rsidRPr="002A6C6E" w:rsidRDefault="00D45F6A" w:rsidP="002A6C6E">
            <w:pPr>
              <w:spacing w:after="0" w:line="240" w:lineRule="auto"/>
            </w:pPr>
          </w:p>
        </w:tc>
      </w:tr>
      <w:tr w:rsidR="00D45F6A" w:rsidRPr="002A6C6E" w:rsidTr="00066D83">
        <w:trPr>
          <w:trHeight w:val="317"/>
        </w:trPr>
        <w:tc>
          <w:tcPr>
            <w:tcW w:w="3232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Hammer Curls</w:t>
            </w:r>
          </w:p>
        </w:tc>
        <w:tc>
          <w:tcPr>
            <w:tcW w:w="1376" w:type="dxa"/>
          </w:tcPr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6-8 reps.</w:t>
            </w:r>
          </w:p>
          <w:p w:rsidR="00D45F6A" w:rsidRPr="002A6C6E" w:rsidRDefault="00D45F6A" w:rsidP="002A6C6E">
            <w:pPr>
              <w:spacing w:after="0" w:line="240" w:lineRule="auto"/>
              <w:rPr>
                <w:sz w:val="28"/>
                <w:szCs w:val="28"/>
              </w:rPr>
            </w:pPr>
            <w:r w:rsidRPr="002A6C6E">
              <w:rPr>
                <w:sz w:val="28"/>
                <w:szCs w:val="28"/>
              </w:rPr>
              <w:t>4 sæt.</w:t>
            </w:r>
          </w:p>
        </w:tc>
        <w:tc>
          <w:tcPr>
            <w:tcW w:w="1080" w:type="dxa"/>
          </w:tcPr>
          <w:p w:rsidR="00D45F6A" w:rsidRPr="002A6C6E" w:rsidRDefault="00D45F6A" w:rsidP="002A6C6E">
            <w:pPr>
              <w:spacing w:after="0" w:line="240" w:lineRule="auto"/>
            </w:pPr>
          </w:p>
        </w:tc>
        <w:tc>
          <w:tcPr>
            <w:tcW w:w="4498" w:type="dxa"/>
          </w:tcPr>
          <w:p w:rsidR="00D45F6A" w:rsidRPr="002A6C6E" w:rsidRDefault="00D45F6A" w:rsidP="002A6C6E">
            <w:pPr>
              <w:spacing w:after="0" w:line="240" w:lineRule="auto"/>
            </w:pPr>
          </w:p>
        </w:tc>
      </w:tr>
    </w:tbl>
    <w:p w:rsidR="00D45F6A" w:rsidRDefault="00D45F6A" w:rsidP="00A67403"/>
    <w:p w:rsidR="00D45F6A" w:rsidRPr="0026311B" w:rsidRDefault="00D45F6A" w:rsidP="00A6740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Dødløft og squat kan evt køres hvor Squat er tung vægt, dødløft let vægt, og omvendt skiftevis per uge, hvis det er for meget at squatte og dødløfte tungt på 1 dag.</w:t>
      </w:r>
    </w:p>
    <w:sectPr w:rsidR="00D45F6A" w:rsidRPr="0026311B" w:rsidSect="008C1BD3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E0F58"/>
    <w:multiLevelType w:val="multilevel"/>
    <w:tmpl w:val="A350D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1304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2907"/>
    <w:rsid w:val="000244B3"/>
    <w:rsid w:val="00066D83"/>
    <w:rsid w:val="001044E0"/>
    <w:rsid w:val="00114ABD"/>
    <w:rsid w:val="001A55D1"/>
    <w:rsid w:val="00202BBF"/>
    <w:rsid w:val="00235D9D"/>
    <w:rsid w:val="0025091A"/>
    <w:rsid w:val="0026311B"/>
    <w:rsid w:val="002A6C6E"/>
    <w:rsid w:val="00431F8F"/>
    <w:rsid w:val="005C2D83"/>
    <w:rsid w:val="005C6B6D"/>
    <w:rsid w:val="00630998"/>
    <w:rsid w:val="006E05B7"/>
    <w:rsid w:val="00726052"/>
    <w:rsid w:val="007A04B2"/>
    <w:rsid w:val="007A5631"/>
    <w:rsid w:val="008C1BD3"/>
    <w:rsid w:val="00961213"/>
    <w:rsid w:val="00965C8D"/>
    <w:rsid w:val="00972907"/>
    <w:rsid w:val="009A187A"/>
    <w:rsid w:val="009A1F6F"/>
    <w:rsid w:val="00A67403"/>
    <w:rsid w:val="00C033AC"/>
    <w:rsid w:val="00C46B36"/>
    <w:rsid w:val="00D45F6A"/>
    <w:rsid w:val="00D72E9C"/>
    <w:rsid w:val="00DA717D"/>
    <w:rsid w:val="00E220B3"/>
    <w:rsid w:val="00E23142"/>
    <w:rsid w:val="00E96D4E"/>
    <w:rsid w:val="00EC75FB"/>
    <w:rsid w:val="00F73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BD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72907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efaultParagraphFont"/>
    <w:uiPriority w:val="99"/>
    <w:rsid w:val="009A1F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643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292</Words>
  <Characters>1786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Øvelse</dc:title>
  <dc:subject/>
  <dc:creator>Mathias Søndergaard</dc:creator>
  <cp:keywords/>
  <dc:description/>
  <cp:lastModifiedBy>Niels Søndergaard</cp:lastModifiedBy>
  <cp:revision>3</cp:revision>
  <cp:lastPrinted>2013-03-13T20:02:00Z</cp:lastPrinted>
  <dcterms:created xsi:type="dcterms:W3CDTF">2013-03-18T20:20:00Z</dcterms:created>
  <dcterms:modified xsi:type="dcterms:W3CDTF">2013-03-18T20:23:00Z</dcterms:modified>
</cp:coreProperties>
</file>