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863" w:rsidRDefault="00893863" w:rsidP="00893863">
      <w:r w:rsidRPr="00894002">
        <w:rPr>
          <w:noProof/>
          <w:lang w:eastAsia="da-DK"/>
        </w:rPr>
        <w:drawing>
          <wp:inline distT="0" distB="0" distL="0" distR="0">
            <wp:extent cx="4991100" cy="5638800"/>
            <wp:effectExtent l="0" t="0" r="0" b="0"/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563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4002">
        <w:rPr>
          <w:noProof/>
          <w:lang w:eastAsia="da-DK"/>
        </w:rPr>
        <w:drawing>
          <wp:inline distT="0" distB="0" distL="0" distR="0">
            <wp:extent cx="4991100" cy="352425"/>
            <wp:effectExtent l="0" t="0" r="0" b="9525"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3863" w:rsidRDefault="00893863"/>
    <w:p w:rsidR="00577B45" w:rsidRDefault="00852C60">
      <w:r w:rsidRPr="00852C60">
        <w:rPr>
          <w:noProof/>
          <w:lang w:eastAsia="da-DK"/>
        </w:rPr>
        <w:lastRenderedPageBreak/>
        <w:drawing>
          <wp:inline distT="0" distB="0" distL="0" distR="0">
            <wp:extent cx="4991100" cy="6915150"/>
            <wp:effectExtent l="0" t="0" r="0" b="0"/>
            <wp:docPr id="37" name="Billed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691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F0BAE" w:rsidRDefault="001F0BAE" w:rsidP="001F0BAE">
      <w:pPr>
        <w:rPr>
          <w:b/>
        </w:rPr>
      </w:pPr>
      <w:r>
        <w:rPr>
          <w:b/>
        </w:rPr>
        <w:t>Træning</w:t>
      </w:r>
    </w:p>
    <w:p w:rsidR="001F0BAE" w:rsidRDefault="001F0BAE" w:rsidP="001F0BAE">
      <w:pPr>
        <w:rPr>
          <w:b/>
        </w:rPr>
      </w:pPr>
      <w:r>
        <w:rPr>
          <w:b/>
        </w:rPr>
        <w:t>Type: 3-Split</w:t>
      </w:r>
    </w:p>
    <w:p w:rsidR="001F0BAE" w:rsidRPr="001F0BAE" w:rsidRDefault="001F0BAE" w:rsidP="001F0BAE">
      <w:pPr>
        <w:rPr>
          <w:b/>
        </w:rPr>
      </w:pPr>
      <w:r>
        <w:rPr>
          <w:b/>
        </w:rPr>
        <w:t xml:space="preserve">Dag 1 </w:t>
      </w:r>
      <w:proofErr w:type="spellStart"/>
      <w:r>
        <w:rPr>
          <w:b/>
        </w:rPr>
        <w:t>Bryst/Triceps</w:t>
      </w:r>
      <w:proofErr w:type="spellEnd"/>
    </w:p>
    <w:p w:rsidR="001F0BAE" w:rsidRDefault="001F0BAE" w:rsidP="001F0BAE">
      <w:pPr>
        <w:rPr>
          <w:b/>
        </w:rPr>
      </w:pPr>
      <w:r w:rsidRPr="001F0BAE">
        <w:rPr>
          <w:b/>
        </w:rPr>
        <w:t>Dag 2 Ryg/Biceps</w:t>
      </w:r>
    </w:p>
    <w:p w:rsidR="001F0BAE" w:rsidRPr="001F0BAE" w:rsidRDefault="001F0BAE" w:rsidP="001F0BAE">
      <w:r w:rsidRPr="001F0BAE">
        <w:rPr>
          <w:b/>
        </w:rPr>
        <w:t xml:space="preserve">Dag 3 </w:t>
      </w:r>
      <w:proofErr w:type="spellStart"/>
      <w:r w:rsidRPr="001F0BAE">
        <w:rPr>
          <w:b/>
        </w:rPr>
        <w:t>Shoulder/Legs</w:t>
      </w:r>
      <w:proofErr w:type="spellEnd"/>
      <w:r w:rsidRPr="001F0BAE">
        <w:t xml:space="preserve"> </w:t>
      </w:r>
    </w:p>
    <w:sectPr w:rsidR="001F0BAE" w:rsidRPr="001F0BAE" w:rsidSect="00844C90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57DB" w:rsidRDefault="009157DB" w:rsidP="00896445">
      <w:pPr>
        <w:spacing w:after="0" w:line="240" w:lineRule="auto"/>
      </w:pPr>
      <w:r>
        <w:separator/>
      </w:r>
    </w:p>
  </w:endnote>
  <w:endnote w:type="continuationSeparator" w:id="0">
    <w:p w:rsidR="009157DB" w:rsidRDefault="009157DB" w:rsidP="008964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57DB" w:rsidRDefault="009157DB" w:rsidP="00896445">
      <w:pPr>
        <w:spacing w:after="0" w:line="240" w:lineRule="auto"/>
      </w:pPr>
      <w:r>
        <w:separator/>
      </w:r>
    </w:p>
  </w:footnote>
  <w:footnote w:type="continuationSeparator" w:id="0">
    <w:p w:rsidR="009157DB" w:rsidRDefault="009157DB" w:rsidP="008964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7E7655"/>
    <w:multiLevelType w:val="multilevel"/>
    <w:tmpl w:val="C2109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A571DEB"/>
    <w:multiLevelType w:val="hybridMultilevel"/>
    <w:tmpl w:val="095C9200"/>
    <w:lvl w:ilvl="0" w:tplc="5204E0F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19D2"/>
    <w:rsid w:val="00053EB4"/>
    <w:rsid w:val="000E5E5C"/>
    <w:rsid w:val="000F52EA"/>
    <w:rsid w:val="00100C46"/>
    <w:rsid w:val="00127748"/>
    <w:rsid w:val="001F0BAE"/>
    <w:rsid w:val="0020055D"/>
    <w:rsid w:val="002169FE"/>
    <w:rsid w:val="00225B02"/>
    <w:rsid w:val="002315DE"/>
    <w:rsid w:val="00241270"/>
    <w:rsid w:val="00330D6F"/>
    <w:rsid w:val="003A19D2"/>
    <w:rsid w:val="003D3B98"/>
    <w:rsid w:val="00446B2B"/>
    <w:rsid w:val="004554A0"/>
    <w:rsid w:val="00460717"/>
    <w:rsid w:val="0049318E"/>
    <w:rsid w:val="004B2B59"/>
    <w:rsid w:val="004E3391"/>
    <w:rsid w:val="00577B45"/>
    <w:rsid w:val="006376FA"/>
    <w:rsid w:val="00766E8E"/>
    <w:rsid w:val="007B0300"/>
    <w:rsid w:val="0082212A"/>
    <w:rsid w:val="008262DC"/>
    <w:rsid w:val="00844C90"/>
    <w:rsid w:val="00852C60"/>
    <w:rsid w:val="0087796B"/>
    <w:rsid w:val="00893863"/>
    <w:rsid w:val="00896445"/>
    <w:rsid w:val="009157DB"/>
    <w:rsid w:val="00981113"/>
    <w:rsid w:val="009E3AFD"/>
    <w:rsid w:val="00A74FDF"/>
    <w:rsid w:val="00AD1D68"/>
    <w:rsid w:val="00AE784C"/>
    <w:rsid w:val="00B41989"/>
    <w:rsid w:val="00B50F8E"/>
    <w:rsid w:val="00B8004C"/>
    <w:rsid w:val="00BB5F0E"/>
    <w:rsid w:val="00C13845"/>
    <w:rsid w:val="00C146C8"/>
    <w:rsid w:val="00C22A76"/>
    <w:rsid w:val="00C25AF9"/>
    <w:rsid w:val="00CC1818"/>
    <w:rsid w:val="00D12ECB"/>
    <w:rsid w:val="00D65280"/>
    <w:rsid w:val="00E53A4A"/>
    <w:rsid w:val="00E55D98"/>
    <w:rsid w:val="00F37636"/>
    <w:rsid w:val="00F506C4"/>
    <w:rsid w:val="00FB1BE6"/>
    <w:rsid w:val="00FC2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52EA"/>
  </w:style>
  <w:style w:type="paragraph" w:styleId="Overskrift1">
    <w:name w:val="heading 1"/>
    <w:basedOn w:val="Normal"/>
    <w:next w:val="Normal"/>
    <w:link w:val="Overskrift1Tegn"/>
    <w:uiPriority w:val="9"/>
    <w:qFormat/>
    <w:rsid w:val="008262D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C1384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unhideWhenUsed/>
    <w:rsid w:val="0089644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896445"/>
  </w:style>
  <w:style w:type="paragraph" w:styleId="Sidefod">
    <w:name w:val="footer"/>
    <w:basedOn w:val="Normal"/>
    <w:link w:val="SidefodTegn"/>
    <w:uiPriority w:val="99"/>
    <w:unhideWhenUsed/>
    <w:rsid w:val="0089644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896445"/>
  </w:style>
  <w:style w:type="character" w:styleId="Hyperlink">
    <w:name w:val="Hyperlink"/>
    <w:basedOn w:val="Standardskrifttypeiafsnit"/>
    <w:uiPriority w:val="99"/>
    <w:unhideWhenUsed/>
    <w:rsid w:val="00896445"/>
    <w:rPr>
      <w:color w:val="0563C1" w:themeColor="hyperlink"/>
      <w:u w:val="single"/>
    </w:rPr>
  </w:style>
  <w:style w:type="character" w:customStyle="1" w:styleId="Overskrift1Tegn">
    <w:name w:val="Overskrift 1 Tegn"/>
    <w:basedOn w:val="Standardskrifttypeiafsnit"/>
    <w:link w:val="Overskrift1"/>
    <w:uiPriority w:val="9"/>
    <w:rsid w:val="008262D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el">
    <w:name w:val="Title"/>
    <w:basedOn w:val="Normal"/>
    <w:next w:val="Normal"/>
    <w:link w:val="TitelTegn"/>
    <w:uiPriority w:val="10"/>
    <w:qFormat/>
    <w:rsid w:val="0046071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4607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C1384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eafsnit">
    <w:name w:val="List Paragraph"/>
    <w:basedOn w:val="Normal"/>
    <w:uiPriority w:val="34"/>
    <w:qFormat/>
    <w:rsid w:val="00C13845"/>
    <w:pPr>
      <w:ind w:left="720"/>
      <w:contextualSpacing/>
    </w:p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4554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4554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10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itFactory\Dropbox\FitFactory\Skabelo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Skabelon</Template>
  <TotalTime>3</TotalTime>
  <Pages>1</Pages>
  <Words>12</Words>
  <Characters>74</Characters>
  <Application>Microsoft Office Word</Application>
  <DocSecurity>0</DocSecurity>
  <Lines>1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FitFactory</dc:creator>
  <cp:lastModifiedBy>Hyber69</cp:lastModifiedBy>
  <cp:revision>7</cp:revision>
  <dcterms:created xsi:type="dcterms:W3CDTF">2014-09-21T15:23:00Z</dcterms:created>
  <dcterms:modified xsi:type="dcterms:W3CDTF">2014-10-16T13:57:00Z</dcterms:modified>
</cp:coreProperties>
</file>